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54148" w14:textId="14005A5A" w:rsidR="002B28A7" w:rsidRDefault="00E77BFF" w:rsidP="00713D98">
      <w:r w:rsidRPr="00EA1B1E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91651B4" wp14:editId="1DC15DCF">
                <wp:simplePos x="0" y="0"/>
                <wp:positionH relativeFrom="margin">
                  <wp:align>left</wp:align>
                </wp:positionH>
                <wp:positionV relativeFrom="paragraph">
                  <wp:posOffset>2632075</wp:posOffset>
                </wp:positionV>
                <wp:extent cx="5715000" cy="5613621"/>
                <wp:effectExtent l="0" t="0" r="0" b="63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56136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A311CB" w14:textId="384E6069" w:rsidR="00CE79C9" w:rsidRPr="00643C37" w:rsidRDefault="002C7477" w:rsidP="002C7477">
                            <w:pPr>
                              <w:pStyle w:val="Default"/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>A população d</w:t>
                            </w:r>
                            <w:r w:rsidR="00CE79C9"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>e</w:t>
                            </w:r>
                            <w:r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 xml:space="preserve"> verme de fogo parece estar a aumentar no Algarve, segundo os dados recolhidos </w:t>
                            </w:r>
                            <w:r w:rsidR="000D3967"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 xml:space="preserve">no âmbito da plataforma </w:t>
                            </w:r>
                            <w:r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>NEMA (</w:t>
                            </w:r>
                            <w:r w:rsidR="00B544CD">
                              <w:fldChar w:fldCharType="begin"/>
                            </w:r>
                            <w:r w:rsidR="00B544CD" w:rsidRPr="00B544CD">
                              <w:rPr>
                                <w:lang w:val="pt-PT"/>
                              </w:rPr>
                              <w:instrText xml:space="preserve"> HYPERLINK "http://www.NEMAlgarve.com" </w:instrText>
                            </w:r>
                            <w:r w:rsidR="00B544CD">
                              <w:fldChar w:fldCharType="separate"/>
                            </w:r>
                            <w:r w:rsidRPr="00643C37">
                              <w:rPr>
                                <w:rStyle w:val="Hiperligao"/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>Novas Espécies Marinhas do Algarve</w:t>
                            </w:r>
                            <w:r w:rsidR="00B544CD">
                              <w:rPr>
                                <w:rStyle w:val="Hiperligao"/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fldChar w:fldCharType="end"/>
                            </w:r>
                            <w:r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>)</w:t>
                            </w:r>
                            <w:r w:rsidR="00CE79C9"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>, coordenad</w:t>
                            </w:r>
                            <w:r w:rsidR="000D3967"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>a</w:t>
                            </w:r>
                            <w:r w:rsidR="00CE79C9"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 xml:space="preserve"> por investigadores</w:t>
                            </w:r>
                            <w:r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 xml:space="preserve"> do Centro de Ciências do Mar do Algarve (CCMAR)</w:t>
                            </w:r>
                            <w:r w:rsidR="00CE79C9"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 xml:space="preserve"> </w:t>
                            </w:r>
                            <w:r w:rsidR="000D3967"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>da</w:t>
                            </w:r>
                            <w:r w:rsidR="00CE79C9"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 xml:space="preserve"> Universidade do Algarve.</w:t>
                            </w:r>
                          </w:p>
                          <w:p w14:paraId="3175D143" w14:textId="20145211" w:rsidR="002C7477" w:rsidRPr="00643C37" w:rsidRDefault="002C7477" w:rsidP="002C7477">
                            <w:pPr>
                              <w:pStyle w:val="Default"/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>Trata-se de uma espécie de origem subtropical, do grupo d</w:t>
                            </w:r>
                            <w:r w:rsidR="00CE79C9"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>o</w:t>
                            </w:r>
                            <w:r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>s poliquetas, e tem sido avistada na costa sul e oeste do Algarve</w:t>
                            </w:r>
                            <w:r w:rsidR="00CE79C9"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 xml:space="preserve">, havendo registos de ocorrências desde </w:t>
                            </w:r>
                            <w:r w:rsidR="00C1652E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>d</w:t>
                            </w:r>
                            <w:r w:rsidR="00CE79C9"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>ezembro de 2015.</w:t>
                            </w:r>
                          </w:p>
                          <w:p w14:paraId="0FE9C904" w14:textId="1EC3E7C0" w:rsidR="002C7477" w:rsidRPr="00643C37" w:rsidRDefault="002C7477" w:rsidP="002C7477">
                            <w:pPr>
                              <w:pStyle w:val="Default"/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 xml:space="preserve">O projeto de ciência cidadã NEMA pretende monitorizar a presença de espécies marinhas de outras regiões do globo no Algarve. O NEMA tem aumentado o conhecimento científico deste tipo de espécies denominadas não-indígenas, contando com a ajuda de algarvios e turistas que visitam a região. </w:t>
                            </w:r>
                          </w:p>
                          <w:p w14:paraId="16D1517B" w14:textId="77777777" w:rsidR="002C7477" w:rsidRPr="00643C37" w:rsidRDefault="002C7477" w:rsidP="002C7477">
                            <w:pPr>
                              <w:pStyle w:val="Default"/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</w:pPr>
                          </w:p>
                          <w:p w14:paraId="772FA9E8" w14:textId="19C02165" w:rsidR="002C7477" w:rsidRPr="00643C37" w:rsidRDefault="002C7477" w:rsidP="002C7477">
                            <w:pPr>
                              <w:pStyle w:val="Default"/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 xml:space="preserve">Na edição deste ano, o NEMA vai organizar cinco </w:t>
                            </w:r>
                            <w:proofErr w:type="spellStart"/>
                            <w:r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>FotoBlitzs</w:t>
                            </w:r>
                            <w:proofErr w:type="spellEnd"/>
                            <w:r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 xml:space="preserve"> </w:t>
                            </w:r>
                            <w:r w:rsidR="000D3967"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>s</w:t>
                            </w:r>
                            <w:r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 xml:space="preserve">ubaquáticos, a partir de 14 de </w:t>
                            </w:r>
                            <w:r w:rsidR="00643C37"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>agosto</w:t>
                            </w:r>
                            <w:r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 xml:space="preserve"> de 2021, e à semelhança do que aconteceu no verão do ano passado</w:t>
                            </w:r>
                            <w:r w:rsidR="00CE79C9"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>,</w:t>
                            </w:r>
                            <w:r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 xml:space="preserve"> </w:t>
                            </w:r>
                            <w:r w:rsidR="00CE79C9"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 xml:space="preserve">o </w:t>
                            </w:r>
                            <w:r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 xml:space="preserve">NEMA volta assim a contar com o apoio de vários centros de mergulho do Algarve. Um </w:t>
                            </w:r>
                            <w:proofErr w:type="spellStart"/>
                            <w:r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>FotoBlitz</w:t>
                            </w:r>
                            <w:proofErr w:type="spellEnd"/>
                            <w:r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 xml:space="preserve"> não é um concurso de fotografia, o grande objetivo de um </w:t>
                            </w:r>
                            <w:proofErr w:type="spellStart"/>
                            <w:r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>FotoBlitz</w:t>
                            </w:r>
                            <w:proofErr w:type="spellEnd"/>
                            <w:r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 xml:space="preserve"> é documentar a biodiversidade de um dado local através de fotografia</w:t>
                            </w:r>
                            <w:r w:rsidR="00CE79C9"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>,</w:t>
                            </w:r>
                            <w:r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 xml:space="preserve"> durante um curto período de tempo. </w:t>
                            </w:r>
                          </w:p>
                          <w:p w14:paraId="7A961B65" w14:textId="77777777" w:rsidR="002C7477" w:rsidRPr="00643C37" w:rsidRDefault="002C7477" w:rsidP="002C7477">
                            <w:pPr>
                              <w:pStyle w:val="Default"/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</w:pPr>
                          </w:p>
                          <w:p w14:paraId="6BA5E41B" w14:textId="4633ED75" w:rsidR="002C7477" w:rsidRPr="00643C37" w:rsidRDefault="002C7477" w:rsidP="002C7477">
                            <w:pPr>
                              <w:pStyle w:val="Default"/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>Nas últimas duas décadas, a quantidade de espécies não-indígenas tem vindo a aumentar no Algarve. Algumas destas espécies são de origem subtropical e têm surgido nesta zona devido ao aquecimento da</w:t>
                            </w:r>
                            <w:r w:rsidR="00CE79C9"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>s</w:t>
                            </w:r>
                            <w:r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 xml:space="preserve"> água</w:t>
                            </w:r>
                            <w:r w:rsidR="00CE79C9"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>s</w:t>
                            </w:r>
                            <w:r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 xml:space="preserve"> do</w:t>
                            </w:r>
                            <w:r w:rsidR="00CE79C9"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>s</w:t>
                            </w:r>
                            <w:r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 xml:space="preserve"> oceano</w:t>
                            </w:r>
                            <w:r w:rsidR="00CE79C9"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>s</w:t>
                            </w:r>
                            <w:r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 xml:space="preserve">, num fenómeno conhecido como </w:t>
                            </w:r>
                            <w:proofErr w:type="spellStart"/>
                            <w:r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>tropicalização</w:t>
                            </w:r>
                            <w:proofErr w:type="spellEnd"/>
                            <w:r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 xml:space="preserve">. </w:t>
                            </w:r>
                          </w:p>
                          <w:p w14:paraId="562CC7BC" w14:textId="77777777" w:rsidR="002C7477" w:rsidRPr="00643C37" w:rsidRDefault="002C7477" w:rsidP="002C7477">
                            <w:pPr>
                              <w:pStyle w:val="Default"/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</w:pPr>
                          </w:p>
                          <w:p w14:paraId="0EF74EBE" w14:textId="6BBA4AAE" w:rsidR="002C7477" w:rsidRPr="00643C37" w:rsidRDefault="002C7477" w:rsidP="002C7477">
                            <w:pPr>
                              <w:pStyle w:val="Default"/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>O verme de fogo "</w:t>
                            </w:r>
                            <w:proofErr w:type="spellStart"/>
                            <w:r w:rsidRPr="00643C37">
                              <w:rPr>
                                <w:rFonts w:asciiTheme="majorHAnsi" w:hAnsiTheme="majorHAnsi" w:cs="Arial"/>
                                <w:i/>
                                <w:iCs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>Hermodice</w:t>
                            </w:r>
                            <w:proofErr w:type="spellEnd"/>
                            <w:r w:rsidRPr="00643C37">
                              <w:rPr>
                                <w:rFonts w:asciiTheme="majorHAnsi" w:hAnsiTheme="majorHAnsi" w:cs="Arial"/>
                                <w:i/>
                                <w:iCs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643C37">
                              <w:rPr>
                                <w:rFonts w:asciiTheme="majorHAnsi" w:hAnsiTheme="majorHAnsi" w:cs="Arial"/>
                                <w:i/>
                                <w:iCs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>carunculata</w:t>
                            </w:r>
                            <w:proofErr w:type="spellEnd"/>
                            <w:r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>", tal como o seu nome comum indica, é um</w:t>
                            </w:r>
                            <w:r w:rsidR="00CE79C9"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 xml:space="preserve"> animal que se for manuseado sem proteção</w:t>
                            </w:r>
                            <w:r w:rsidR="000D3967"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 xml:space="preserve"> ou cuidado</w:t>
                            </w:r>
                            <w:r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 xml:space="preserve"> provoca uma forte sensação de queimadura e dor localizada que duram vários dias. Esta reação inflamatória acontece porque o verme de fogo tem uma série de sedas (</w:t>
                            </w:r>
                            <w:proofErr w:type="spellStart"/>
                            <w:r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>pêlos</w:t>
                            </w:r>
                            <w:proofErr w:type="spellEnd"/>
                            <w:r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 xml:space="preserve"> brancos) ao longo do corpo que injetam na pele uma toxina que provoca dor, sensação de queimadura, e inchaço. O seu manuseamento é </w:t>
                            </w:r>
                            <w:r w:rsidR="00CE79C9"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 xml:space="preserve">assim </w:t>
                            </w:r>
                            <w:r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>extremamente desaconselhado e torna-se por isso necessário alertar a população para a sua presença uma vez que ainda é pouco conhecido</w:t>
                            </w:r>
                            <w:r w:rsidR="00CE79C9"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 xml:space="preserve"> em Portugal continental</w:t>
                            </w:r>
                            <w:r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>.</w:t>
                            </w:r>
                          </w:p>
                          <w:p w14:paraId="0B4DC370" w14:textId="26DB2900" w:rsidR="00EA1B1E" w:rsidRPr="00643C37" w:rsidRDefault="002C7477" w:rsidP="002C7477">
                            <w:pPr>
                              <w:pStyle w:val="Default"/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 xml:space="preserve">Com a realização desta iniciativa, o NEMA procura alertar a população para o perigo de contacto direto com </w:t>
                            </w:r>
                            <w:r w:rsidR="004A5F3C"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>est</w:t>
                            </w:r>
                            <w:r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>a espécie pouco conhecida,</w:t>
                            </w:r>
                            <w:r w:rsidR="004A5F3C"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 xml:space="preserve"> que ir</w:t>
                            </w:r>
                            <w:r w:rsidR="006F539E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>á</w:t>
                            </w:r>
                            <w:r w:rsidR="004A5F3C"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 xml:space="preserve"> decorrer em paralelo com </w:t>
                            </w:r>
                            <w:r w:rsidRPr="00643C3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>uma campanha de sensibilização nas redes sociais.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651B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0;margin-top:207.25pt;width:450pt;height:442pt;z-index:25165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" filled="f" stroked="f" strokeweight=".5pt">
                <v:textbox>
                  <w:txbxContent>
                    <w:p w14:paraId="1CA311CB" w14:textId="384E6069" w:rsidR="00CE79C9" w:rsidRPr="00643C37" w:rsidRDefault="002C7477" w:rsidP="002C7477">
                      <w:pPr>
                        <w:pStyle w:val="Default"/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</w:pPr>
                      <w:r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>A população d</w:t>
                      </w:r>
                      <w:r w:rsidR="00CE79C9"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>e</w:t>
                      </w:r>
                      <w:r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 xml:space="preserve"> verme de fogo parece estar a aumentar no Algarve, segundo os dados recolhidos </w:t>
                      </w:r>
                      <w:r w:rsidR="000D3967"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 xml:space="preserve">no âmbito da plataforma </w:t>
                      </w:r>
                      <w:r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>NEMA (</w:t>
                      </w:r>
                      <w:r w:rsidR="00B544CD">
                        <w:fldChar w:fldCharType="begin"/>
                      </w:r>
                      <w:r w:rsidR="00B544CD" w:rsidRPr="00B544CD">
                        <w:rPr>
                          <w:lang w:val="pt-PT"/>
                        </w:rPr>
                        <w:instrText xml:space="preserve"> HYPERLINK "http://www.NEMAlgarve.com" </w:instrText>
                      </w:r>
                      <w:r w:rsidR="00B544CD">
                        <w:fldChar w:fldCharType="separate"/>
                      </w:r>
                      <w:r w:rsidRPr="00643C37">
                        <w:rPr>
                          <w:rStyle w:val="Hiperligao"/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>Novas Espécies Marinhas do Algarve</w:t>
                      </w:r>
                      <w:r w:rsidR="00B544CD">
                        <w:rPr>
                          <w:rStyle w:val="Hiperligao"/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fldChar w:fldCharType="end"/>
                      </w:r>
                      <w:r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>)</w:t>
                      </w:r>
                      <w:r w:rsidR="00CE79C9"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>, coordenad</w:t>
                      </w:r>
                      <w:r w:rsidR="000D3967"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>a</w:t>
                      </w:r>
                      <w:r w:rsidR="00CE79C9"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 xml:space="preserve"> por investigadores</w:t>
                      </w:r>
                      <w:r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 xml:space="preserve"> do Centro de Ciências do Mar do Algarve (CCMAR)</w:t>
                      </w:r>
                      <w:r w:rsidR="00CE79C9"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 xml:space="preserve"> </w:t>
                      </w:r>
                      <w:r w:rsidR="000D3967"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>da</w:t>
                      </w:r>
                      <w:r w:rsidR="00CE79C9"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 xml:space="preserve"> Universidade do Algarve.</w:t>
                      </w:r>
                    </w:p>
                    <w:p w14:paraId="3175D143" w14:textId="20145211" w:rsidR="002C7477" w:rsidRPr="00643C37" w:rsidRDefault="002C7477" w:rsidP="002C7477">
                      <w:pPr>
                        <w:pStyle w:val="Default"/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</w:pPr>
                      <w:r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>Trata-se de uma espécie de origem subtropical, do grupo d</w:t>
                      </w:r>
                      <w:r w:rsidR="00CE79C9"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>o</w:t>
                      </w:r>
                      <w:r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>s poliquetas, e tem sido avistada na costa sul e oeste do Algarve</w:t>
                      </w:r>
                      <w:r w:rsidR="00CE79C9"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 xml:space="preserve">, havendo registos de ocorrências desde </w:t>
                      </w:r>
                      <w:r w:rsidR="00C1652E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>d</w:t>
                      </w:r>
                      <w:r w:rsidR="00CE79C9"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>ezembro de 2015.</w:t>
                      </w:r>
                    </w:p>
                    <w:p w14:paraId="0FE9C904" w14:textId="1EC3E7C0" w:rsidR="002C7477" w:rsidRPr="00643C37" w:rsidRDefault="002C7477" w:rsidP="002C7477">
                      <w:pPr>
                        <w:pStyle w:val="Default"/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</w:pPr>
                      <w:r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 xml:space="preserve">O projeto de ciência cidadã NEMA pretende monitorizar a presença de espécies marinhas de outras regiões do globo no Algarve. O NEMA tem aumentado o conhecimento científico deste tipo de espécies denominadas não-indígenas, contando com a ajuda de algarvios e turistas que visitam a região. </w:t>
                      </w:r>
                    </w:p>
                    <w:p w14:paraId="16D1517B" w14:textId="77777777" w:rsidR="002C7477" w:rsidRPr="00643C37" w:rsidRDefault="002C7477" w:rsidP="002C7477">
                      <w:pPr>
                        <w:pStyle w:val="Default"/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</w:pPr>
                    </w:p>
                    <w:p w14:paraId="772FA9E8" w14:textId="19C02165" w:rsidR="002C7477" w:rsidRPr="00643C37" w:rsidRDefault="002C7477" w:rsidP="002C7477">
                      <w:pPr>
                        <w:pStyle w:val="Default"/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</w:pPr>
                      <w:r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 xml:space="preserve">Na edição deste ano, o NEMA vai organizar cinco </w:t>
                      </w:r>
                      <w:proofErr w:type="spellStart"/>
                      <w:r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>FotoBlitzs</w:t>
                      </w:r>
                      <w:proofErr w:type="spellEnd"/>
                      <w:r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 xml:space="preserve"> </w:t>
                      </w:r>
                      <w:r w:rsidR="000D3967"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>s</w:t>
                      </w:r>
                      <w:r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 xml:space="preserve">ubaquáticos, a partir de 14 de </w:t>
                      </w:r>
                      <w:r w:rsidR="00643C37"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>agosto</w:t>
                      </w:r>
                      <w:r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 xml:space="preserve"> de 2021, e à semelhança do que aconteceu no verão do ano passado</w:t>
                      </w:r>
                      <w:r w:rsidR="00CE79C9"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>,</w:t>
                      </w:r>
                      <w:r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 xml:space="preserve"> </w:t>
                      </w:r>
                      <w:r w:rsidR="00CE79C9"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 xml:space="preserve">o </w:t>
                      </w:r>
                      <w:r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 xml:space="preserve">NEMA volta assim a contar com o apoio de vários centros de mergulho do Algarve. Um </w:t>
                      </w:r>
                      <w:proofErr w:type="spellStart"/>
                      <w:r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>FotoBlitz</w:t>
                      </w:r>
                      <w:proofErr w:type="spellEnd"/>
                      <w:r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 xml:space="preserve"> não é um concurso de fotografia, o grande objetivo de um </w:t>
                      </w:r>
                      <w:proofErr w:type="spellStart"/>
                      <w:r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>FotoBlitz</w:t>
                      </w:r>
                      <w:proofErr w:type="spellEnd"/>
                      <w:r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 xml:space="preserve"> é documentar a biodiversidade de um dado local através de fotografia</w:t>
                      </w:r>
                      <w:r w:rsidR="00CE79C9"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>,</w:t>
                      </w:r>
                      <w:r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 xml:space="preserve"> durante um curto período de tempo. </w:t>
                      </w:r>
                    </w:p>
                    <w:p w14:paraId="7A961B65" w14:textId="77777777" w:rsidR="002C7477" w:rsidRPr="00643C37" w:rsidRDefault="002C7477" w:rsidP="002C7477">
                      <w:pPr>
                        <w:pStyle w:val="Default"/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</w:pPr>
                    </w:p>
                    <w:p w14:paraId="6BA5E41B" w14:textId="4633ED75" w:rsidR="002C7477" w:rsidRPr="00643C37" w:rsidRDefault="002C7477" w:rsidP="002C7477">
                      <w:pPr>
                        <w:pStyle w:val="Default"/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</w:pPr>
                      <w:r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>Nas últimas duas décadas, a quantidade de espécies não-indígenas tem vindo a aumentar no Algarve. Algumas destas espécies são de origem subtropical e têm surgido nesta zona devido ao aquecimento da</w:t>
                      </w:r>
                      <w:r w:rsidR="00CE79C9"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>s</w:t>
                      </w:r>
                      <w:r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 xml:space="preserve"> água</w:t>
                      </w:r>
                      <w:r w:rsidR="00CE79C9"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>s</w:t>
                      </w:r>
                      <w:r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 xml:space="preserve"> do</w:t>
                      </w:r>
                      <w:r w:rsidR="00CE79C9"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>s</w:t>
                      </w:r>
                      <w:r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 xml:space="preserve"> oceano</w:t>
                      </w:r>
                      <w:r w:rsidR="00CE79C9"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>s</w:t>
                      </w:r>
                      <w:r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 xml:space="preserve">, num fenómeno conhecido como </w:t>
                      </w:r>
                      <w:proofErr w:type="spellStart"/>
                      <w:r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>tropicalização</w:t>
                      </w:r>
                      <w:proofErr w:type="spellEnd"/>
                      <w:r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 xml:space="preserve">. </w:t>
                      </w:r>
                    </w:p>
                    <w:p w14:paraId="562CC7BC" w14:textId="77777777" w:rsidR="002C7477" w:rsidRPr="00643C37" w:rsidRDefault="002C7477" w:rsidP="002C7477">
                      <w:pPr>
                        <w:pStyle w:val="Default"/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</w:pPr>
                    </w:p>
                    <w:p w14:paraId="0EF74EBE" w14:textId="6BBA4AAE" w:rsidR="002C7477" w:rsidRPr="00643C37" w:rsidRDefault="002C7477" w:rsidP="002C7477">
                      <w:pPr>
                        <w:pStyle w:val="Default"/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</w:pPr>
                      <w:r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>O verme de fogo "</w:t>
                      </w:r>
                      <w:proofErr w:type="spellStart"/>
                      <w:r w:rsidRPr="00643C37">
                        <w:rPr>
                          <w:rFonts w:asciiTheme="majorHAnsi" w:hAnsiTheme="majorHAnsi" w:cs="Arial"/>
                          <w:i/>
                          <w:iCs/>
                          <w:color w:val="auto"/>
                          <w:sz w:val="20"/>
                          <w:szCs w:val="20"/>
                          <w:lang w:val="pt-PT"/>
                        </w:rPr>
                        <w:t>Hermodice</w:t>
                      </w:r>
                      <w:proofErr w:type="spellEnd"/>
                      <w:r w:rsidRPr="00643C37">
                        <w:rPr>
                          <w:rFonts w:asciiTheme="majorHAnsi" w:hAnsiTheme="majorHAnsi" w:cs="Arial"/>
                          <w:i/>
                          <w:iCs/>
                          <w:color w:val="auto"/>
                          <w:sz w:val="20"/>
                          <w:szCs w:val="20"/>
                          <w:lang w:val="pt-PT"/>
                        </w:rPr>
                        <w:t xml:space="preserve"> </w:t>
                      </w:r>
                      <w:proofErr w:type="spellStart"/>
                      <w:r w:rsidRPr="00643C37">
                        <w:rPr>
                          <w:rFonts w:asciiTheme="majorHAnsi" w:hAnsiTheme="majorHAnsi" w:cs="Arial"/>
                          <w:i/>
                          <w:iCs/>
                          <w:color w:val="auto"/>
                          <w:sz w:val="20"/>
                          <w:szCs w:val="20"/>
                          <w:lang w:val="pt-PT"/>
                        </w:rPr>
                        <w:t>carunculata</w:t>
                      </w:r>
                      <w:proofErr w:type="spellEnd"/>
                      <w:r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>", tal como o seu nome comum indica, é um</w:t>
                      </w:r>
                      <w:r w:rsidR="00CE79C9"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 xml:space="preserve"> animal que se for manuseado sem proteção</w:t>
                      </w:r>
                      <w:r w:rsidR="000D3967"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 xml:space="preserve"> ou cuidado</w:t>
                      </w:r>
                      <w:r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 xml:space="preserve"> provoca uma forte sensação de queimadura e dor localizada que duram vários dias. Esta reação inflamatória acontece porque o verme de fogo tem uma série de sedas (</w:t>
                      </w:r>
                      <w:proofErr w:type="spellStart"/>
                      <w:r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>pêlos</w:t>
                      </w:r>
                      <w:proofErr w:type="spellEnd"/>
                      <w:r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 xml:space="preserve"> brancos) ao longo do corpo que injetam na pele uma toxina que provoca dor, sensação de queimadura, e inchaço. O seu manuseamento é </w:t>
                      </w:r>
                      <w:r w:rsidR="00CE79C9"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 xml:space="preserve">assim </w:t>
                      </w:r>
                      <w:r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>extremamente desaconselhado e torna-se por isso necessário alertar a população para a sua presença uma vez que ainda é pouco conhecido</w:t>
                      </w:r>
                      <w:r w:rsidR="00CE79C9"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 xml:space="preserve"> em Portugal continental</w:t>
                      </w:r>
                      <w:r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>.</w:t>
                      </w:r>
                    </w:p>
                    <w:p w14:paraId="0B4DC370" w14:textId="26DB2900" w:rsidR="00EA1B1E" w:rsidRPr="00643C37" w:rsidRDefault="002C7477" w:rsidP="002C7477">
                      <w:pPr>
                        <w:pStyle w:val="Default"/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</w:pPr>
                      <w:r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 xml:space="preserve">Com a realização desta iniciativa, o NEMA procura alertar a população para o perigo de contacto direto com </w:t>
                      </w:r>
                      <w:r w:rsidR="004A5F3C"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>est</w:t>
                      </w:r>
                      <w:r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>a espécie pouco conhecida,</w:t>
                      </w:r>
                      <w:r w:rsidR="004A5F3C"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 xml:space="preserve"> que ir</w:t>
                      </w:r>
                      <w:r w:rsidR="006F539E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>á</w:t>
                      </w:r>
                      <w:r w:rsidR="004A5F3C"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 xml:space="preserve"> decorrer em paralelo com </w:t>
                      </w:r>
                      <w:r w:rsidRPr="00643C3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>uma campanha de sensibilização nas redes sociais.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D1C0E">
        <w:rPr>
          <w:noProof/>
          <w:color w:val="F2F2F2" w:themeColor="background1" w:themeShade="F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4297968" wp14:editId="12319307">
                <wp:simplePos x="0" y="0"/>
                <wp:positionH relativeFrom="page">
                  <wp:align>left</wp:align>
                </wp:positionH>
                <wp:positionV relativeFrom="paragraph">
                  <wp:posOffset>1054100</wp:posOffset>
                </wp:positionV>
                <wp:extent cx="7512050" cy="139065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2050" cy="1390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1267B" id="Rectangle 7" o:spid="_x0000_s1026" style="position:absolute;margin-left:0;margin-top:83pt;width:591.5pt;height:109.5pt;z-index:2516556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" fillcolor="#f2f2f2 [3052]" stroked="f" strokeweight="1pt">
                <w10:wrap anchorx="page"/>
              </v:rect>
            </w:pict>
          </mc:Fallback>
        </mc:AlternateContent>
      </w:r>
      <w:r w:rsidR="00EA1B1E">
        <w:br/>
      </w:r>
    </w:p>
    <w:p w14:paraId="1FD301A6" w14:textId="6C96E385" w:rsidR="00E77BFF" w:rsidRDefault="002C7477" w:rsidP="00713D98">
      <w:r w:rsidRPr="00EA1B1E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493538F" wp14:editId="220B3431">
                <wp:simplePos x="0" y="0"/>
                <wp:positionH relativeFrom="margin">
                  <wp:posOffset>0</wp:posOffset>
                </wp:positionH>
                <wp:positionV relativeFrom="paragraph">
                  <wp:posOffset>72390</wp:posOffset>
                </wp:positionV>
                <wp:extent cx="5715000" cy="868680"/>
                <wp:effectExtent l="0" t="0" r="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F82FC0" w14:textId="4A031D42" w:rsidR="00EA1B1E" w:rsidRPr="00F90554" w:rsidRDefault="002C7477" w:rsidP="00E77BFF">
                            <w:pPr>
                              <w:pStyle w:val="Ttulo"/>
                              <w:jc w:val="center"/>
                              <w:rPr>
                                <w:sz w:val="28"/>
                                <w:lang w:val="pt-PT"/>
                              </w:rPr>
                            </w:pPr>
                            <w:r w:rsidRPr="002C7477">
                              <w:rPr>
                                <w:sz w:val="28"/>
                                <w:lang w:val="pt-PT"/>
                              </w:rPr>
                              <w:t>Mergulhar em busca do verme de fogo no Algarve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3538F" id="Text Box 2" o:spid="_x0000_s1027" type="#_x0000_t202" style="position:absolute;margin-left:0;margin-top:5.7pt;width:450pt;height:68.4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" filled="f" stroked="f" strokeweight=".5pt">
                <v:textbox>
                  <w:txbxContent>
                    <w:p w14:paraId="14F82FC0" w14:textId="4A031D42" w:rsidR="00EA1B1E" w:rsidRPr="00F90554" w:rsidRDefault="002C7477" w:rsidP="00E77BFF">
                      <w:pPr>
                        <w:pStyle w:val="Ttulo"/>
                        <w:jc w:val="center"/>
                        <w:rPr>
                          <w:sz w:val="28"/>
                          <w:lang w:val="pt-PT"/>
                        </w:rPr>
                      </w:pPr>
                      <w:r w:rsidRPr="002C7477">
                        <w:rPr>
                          <w:sz w:val="28"/>
                          <w:lang w:val="pt-PT"/>
                        </w:rPr>
                        <w:t>Mergulhar em busca do verme de fogo no Algarve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563470" w14:textId="102673F3" w:rsidR="00E77BFF" w:rsidRDefault="00E77BFF" w:rsidP="00713D98"/>
    <w:p w14:paraId="2E3ADACA" w14:textId="0F48AE2C" w:rsidR="00E77BFF" w:rsidRDefault="002C7477" w:rsidP="00713D98">
      <w:r w:rsidRPr="00EA1B1E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3BA3393" wp14:editId="13972FCC">
                <wp:simplePos x="0" y="0"/>
                <wp:positionH relativeFrom="margin">
                  <wp:posOffset>0</wp:posOffset>
                </wp:positionH>
                <wp:positionV relativeFrom="paragraph">
                  <wp:posOffset>224155</wp:posOffset>
                </wp:positionV>
                <wp:extent cx="5734050" cy="10382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2276D4" w14:textId="597D473A" w:rsidR="00EA1B1E" w:rsidRPr="007D2642" w:rsidRDefault="002C7477" w:rsidP="007D2642">
                            <w:pPr>
                              <w:spacing w:after="0"/>
                              <w:jc w:val="both"/>
                              <w:rPr>
                                <w:sz w:val="20"/>
                                <w:lang w:val="pt-PT"/>
                              </w:rPr>
                            </w:pPr>
                            <w:r w:rsidRPr="002C7477">
                              <w:rPr>
                                <w:lang w:val="pt-PT"/>
                              </w:rPr>
                              <w:t xml:space="preserve">O desafio lançado pelos investigadores é encontrar e fotografar o verme de fogo nas águas algarvias. O </w:t>
                            </w:r>
                            <w:proofErr w:type="spellStart"/>
                            <w:r w:rsidRPr="002C7477">
                              <w:rPr>
                                <w:lang w:val="pt-PT"/>
                              </w:rPr>
                              <w:t>Fotoblitz</w:t>
                            </w:r>
                            <w:proofErr w:type="spellEnd"/>
                            <w:r w:rsidRPr="002C7477">
                              <w:rPr>
                                <w:lang w:val="pt-PT"/>
                              </w:rPr>
                              <w:t xml:space="preserve"> subaquático é organizado pel</w:t>
                            </w:r>
                            <w:r w:rsidR="000D3967">
                              <w:rPr>
                                <w:lang w:val="pt-PT"/>
                              </w:rPr>
                              <w:t xml:space="preserve">a plataforma </w:t>
                            </w:r>
                            <w:r w:rsidRPr="002C7477">
                              <w:rPr>
                                <w:lang w:val="pt-PT"/>
                              </w:rPr>
                              <w:t xml:space="preserve">NEMA (Novas Espécies Marinhas do Algarve) e decorre a partir de 14 de </w:t>
                            </w:r>
                            <w:r w:rsidR="008310B4">
                              <w:rPr>
                                <w:lang w:val="pt-PT"/>
                              </w:rPr>
                              <w:t>a</w:t>
                            </w:r>
                            <w:r w:rsidRPr="002C7477">
                              <w:rPr>
                                <w:lang w:val="pt-PT"/>
                              </w:rPr>
                              <w:t>gosto, em cinco locais diferentes da região.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A3393" id="Text Box 9" o:spid="_x0000_s1028" type="#_x0000_t202" style="position:absolute;margin-left:0;margin-top:17.65pt;width:451.5pt;height:81.7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" filled="f" stroked="f" strokeweight=".5pt">
                <v:textbox>
                  <w:txbxContent>
                    <w:p w14:paraId="3D2276D4" w14:textId="597D473A" w:rsidR="00EA1B1E" w:rsidRPr="007D2642" w:rsidRDefault="002C7477" w:rsidP="007D2642">
                      <w:pPr>
                        <w:spacing w:after="0"/>
                        <w:jc w:val="both"/>
                        <w:rPr>
                          <w:sz w:val="20"/>
                          <w:lang w:val="pt-PT"/>
                        </w:rPr>
                      </w:pPr>
                      <w:r w:rsidRPr="002C7477">
                        <w:rPr>
                          <w:lang w:val="pt-PT"/>
                        </w:rPr>
                        <w:t xml:space="preserve">O desafio lançado pelos investigadores é encontrar e fotografar o verme de fogo nas águas algarvias. O </w:t>
                      </w:r>
                      <w:proofErr w:type="spellStart"/>
                      <w:r w:rsidRPr="002C7477">
                        <w:rPr>
                          <w:lang w:val="pt-PT"/>
                        </w:rPr>
                        <w:t>Fotoblitz</w:t>
                      </w:r>
                      <w:proofErr w:type="spellEnd"/>
                      <w:r w:rsidRPr="002C7477">
                        <w:rPr>
                          <w:lang w:val="pt-PT"/>
                        </w:rPr>
                        <w:t xml:space="preserve"> subaquático é organizado pel</w:t>
                      </w:r>
                      <w:r w:rsidR="000D3967">
                        <w:rPr>
                          <w:lang w:val="pt-PT"/>
                        </w:rPr>
                        <w:t xml:space="preserve">a plataforma </w:t>
                      </w:r>
                      <w:r w:rsidRPr="002C7477">
                        <w:rPr>
                          <w:lang w:val="pt-PT"/>
                        </w:rPr>
                        <w:t xml:space="preserve">NEMA (Novas Espécies Marinhas do Algarve) e decorre a partir de 14 de </w:t>
                      </w:r>
                      <w:r w:rsidR="008310B4">
                        <w:rPr>
                          <w:lang w:val="pt-PT"/>
                        </w:rPr>
                        <w:t>a</w:t>
                      </w:r>
                      <w:r w:rsidRPr="002C7477">
                        <w:rPr>
                          <w:lang w:val="pt-PT"/>
                        </w:rPr>
                        <w:t>gosto, em cinco locais diferentes da região.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5EA1F3" w14:textId="2077D067" w:rsidR="00E77BFF" w:rsidRDefault="00E77BFF" w:rsidP="00713D98"/>
    <w:p w14:paraId="2F82D330" w14:textId="48ECB520" w:rsidR="00E77BFF" w:rsidRDefault="00E77BFF" w:rsidP="00713D98"/>
    <w:p w14:paraId="3BED5A8D" w14:textId="1BB7A978" w:rsidR="00E77BFF" w:rsidRDefault="00E77BFF" w:rsidP="00713D98"/>
    <w:p w14:paraId="6FED16B0" w14:textId="758C63AE" w:rsidR="00E77BFF" w:rsidRDefault="00E77BFF" w:rsidP="00713D98"/>
    <w:p w14:paraId="25D91342" w14:textId="13C486FF" w:rsidR="00E77BFF" w:rsidRDefault="00E77BFF" w:rsidP="00713D98"/>
    <w:p w14:paraId="757BAB11" w14:textId="245EA17D" w:rsidR="00E77BFF" w:rsidRDefault="00E77BFF" w:rsidP="00713D98"/>
    <w:p w14:paraId="5D660B0E" w14:textId="2EC2FF57" w:rsidR="00E77BFF" w:rsidRDefault="00E77BFF" w:rsidP="00713D98"/>
    <w:p w14:paraId="09CA6BA0" w14:textId="358F8363" w:rsidR="00E77BFF" w:rsidRDefault="00E77BFF" w:rsidP="00713D98"/>
    <w:p w14:paraId="5DB03186" w14:textId="4B68C33C" w:rsidR="00E77BFF" w:rsidRDefault="00E77BFF" w:rsidP="00713D98"/>
    <w:p w14:paraId="0D16C1AC" w14:textId="3D10940A" w:rsidR="00E77BFF" w:rsidRDefault="00E77BFF" w:rsidP="00713D98"/>
    <w:p w14:paraId="400C1215" w14:textId="2A1E904A" w:rsidR="00E77BFF" w:rsidRDefault="00E77BFF" w:rsidP="00713D98"/>
    <w:p w14:paraId="7192267F" w14:textId="0EDBB825" w:rsidR="00E77BFF" w:rsidRDefault="00E77BFF" w:rsidP="00713D98"/>
    <w:p w14:paraId="1E342D66" w14:textId="52BE603F" w:rsidR="00E77BFF" w:rsidRDefault="00E77BFF" w:rsidP="00713D98"/>
    <w:p w14:paraId="6C7F2195" w14:textId="64384305" w:rsidR="00E77BFF" w:rsidRDefault="00E77BFF" w:rsidP="00713D98"/>
    <w:p w14:paraId="5D6FF440" w14:textId="2AFA287F" w:rsidR="00E77BFF" w:rsidRDefault="00E77BFF" w:rsidP="00713D98"/>
    <w:p w14:paraId="59F06388" w14:textId="7627389C" w:rsidR="00E77BFF" w:rsidRDefault="00E77BFF" w:rsidP="00713D98"/>
    <w:p w14:paraId="59B3C191" w14:textId="6015AC1E" w:rsidR="00E77BFF" w:rsidRDefault="00E77BFF" w:rsidP="00713D98"/>
    <w:p w14:paraId="3A78EFF0" w14:textId="4C999963" w:rsidR="00E77BFF" w:rsidRDefault="00E77BFF" w:rsidP="00713D98"/>
    <w:p w14:paraId="3B9E4494" w14:textId="41B9C4E5" w:rsidR="00E77BFF" w:rsidRDefault="00E77BFF" w:rsidP="00713D98"/>
    <w:p w14:paraId="0EC36AF3" w14:textId="79EA9303" w:rsidR="00E77BFF" w:rsidRDefault="00E77BFF" w:rsidP="00713D98"/>
    <w:p w14:paraId="3716D6C5" w14:textId="023A2700" w:rsidR="00E77BFF" w:rsidRDefault="00E77BFF" w:rsidP="00713D98"/>
    <w:p w14:paraId="0BF6DFE7" w14:textId="18F85D8A" w:rsidR="00E77BFF" w:rsidRDefault="00E77BFF" w:rsidP="00713D98"/>
    <w:p w14:paraId="0B293F95" w14:textId="4878F428" w:rsidR="00E77BFF" w:rsidRDefault="00E77BFF" w:rsidP="00713D98"/>
    <w:p w14:paraId="633B8D7D" w14:textId="6C55B2BF" w:rsidR="00E77BFF" w:rsidRDefault="00343756" w:rsidP="00713D98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EE6D573" wp14:editId="2465906D">
                <wp:simplePos x="0" y="0"/>
                <wp:positionH relativeFrom="column">
                  <wp:posOffset>2870200</wp:posOffset>
                </wp:positionH>
                <wp:positionV relativeFrom="paragraph">
                  <wp:posOffset>561975</wp:posOffset>
                </wp:positionV>
                <wp:extent cx="2847975" cy="5524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B79622" w14:textId="77777777" w:rsidR="002C7477" w:rsidRDefault="00343756" w:rsidP="00343756">
                            <w:pPr>
                              <w:spacing w:after="0" w:line="240" w:lineRule="auto"/>
                              <w:jc w:val="right"/>
                              <w:rPr>
                                <w:sz w:val="14"/>
                                <w:lang w:val="pt-PT"/>
                              </w:rPr>
                            </w:pPr>
                            <w:r w:rsidRPr="00343756">
                              <w:rPr>
                                <w:sz w:val="14"/>
                                <w:lang w:val="pt-PT"/>
                              </w:rPr>
                              <w:t xml:space="preserve">Para mais informações, contacte: </w:t>
                            </w:r>
                          </w:p>
                          <w:p w14:paraId="0F4FAF08" w14:textId="381BB9E7" w:rsidR="00343756" w:rsidRPr="00343756" w:rsidRDefault="00343756" w:rsidP="00343756">
                            <w:pPr>
                              <w:spacing w:after="0" w:line="240" w:lineRule="auto"/>
                              <w:jc w:val="right"/>
                              <w:rPr>
                                <w:sz w:val="14"/>
                                <w:lang w:val="pt-PT"/>
                              </w:rPr>
                            </w:pPr>
                            <w:r w:rsidRPr="00343756">
                              <w:rPr>
                                <w:sz w:val="14"/>
                                <w:lang w:val="pt-PT"/>
                              </w:rPr>
                              <w:t>Andreia Pinto</w:t>
                            </w:r>
                          </w:p>
                          <w:p w14:paraId="7EFA8BF6" w14:textId="13B2816B" w:rsidR="00343756" w:rsidRPr="00343756" w:rsidRDefault="00343756" w:rsidP="00343756">
                            <w:pPr>
                              <w:spacing w:after="0" w:line="240" w:lineRule="auto"/>
                              <w:jc w:val="right"/>
                              <w:rPr>
                                <w:sz w:val="14"/>
                                <w:lang w:val="pt-PT"/>
                              </w:rPr>
                            </w:pPr>
                            <w:r w:rsidRPr="00343756">
                              <w:rPr>
                                <w:sz w:val="14"/>
                                <w:lang w:val="pt-PT"/>
                              </w:rPr>
                              <w:t>aspinto@ualg.pt</w:t>
                            </w:r>
                          </w:p>
                          <w:p w14:paraId="4839DA25" w14:textId="421B9B25" w:rsidR="00034E3E" w:rsidRPr="00034E3E" w:rsidRDefault="00343756" w:rsidP="00343756">
                            <w:pPr>
                              <w:spacing w:after="0" w:line="240" w:lineRule="auto"/>
                              <w:jc w:val="right"/>
                              <w:rPr>
                                <w:sz w:val="14"/>
                              </w:rPr>
                            </w:pPr>
                            <w:r w:rsidRPr="00343756">
                              <w:rPr>
                                <w:sz w:val="14"/>
                                <w:lang w:val="pt-PT"/>
                              </w:rPr>
                              <w:t>+351 289 800 051 | +351 913794995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6D573" id="Text Box 1" o:spid="_x0000_s1029" type="#_x0000_t202" style="position:absolute;margin-left:226pt;margin-top:44.25pt;width:224.25pt;height:43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" filled="f" stroked="f" strokeweight=".5pt">
                <v:textbox>
                  <w:txbxContent>
                    <w:p w14:paraId="1AB79622" w14:textId="77777777" w:rsidR="002C7477" w:rsidRDefault="00343756" w:rsidP="00343756">
                      <w:pPr>
                        <w:spacing w:after="0" w:line="240" w:lineRule="auto"/>
                        <w:jc w:val="right"/>
                        <w:rPr>
                          <w:sz w:val="14"/>
                          <w:lang w:val="pt-PT"/>
                        </w:rPr>
                      </w:pPr>
                      <w:r w:rsidRPr="00343756">
                        <w:rPr>
                          <w:sz w:val="14"/>
                          <w:lang w:val="pt-PT"/>
                        </w:rPr>
                        <w:t xml:space="preserve">Para mais informações, contacte: </w:t>
                      </w:r>
                    </w:p>
                    <w:p w14:paraId="0F4FAF08" w14:textId="381BB9E7" w:rsidR="00343756" w:rsidRPr="00343756" w:rsidRDefault="00343756" w:rsidP="00343756">
                      <w:pPr>
                        <w:spacing w:after="0" w:line="240" w:lineRule="auto"/>
                        <w:jc w:val="right"/>
                        <w:rPr>
                          <w:sz w:val="14"/>
                          <w:lang w:val="pt-PT"/>
                        </w:rPr>
                      </w:pPr>
                      <w:r w:rsidRPr="00343756">
                        <w:rPr>
                          <w:sz w:val="14"/>
                          <w:lang w:val="pt-PT"/>
                        </w:rPr>
                        <w:t>Andreia Pinto</w:t>
                      </w:r>
                    </w:p>
                    <w:p w14:paraId="7EFA8BF6" w14:textId="13B2816B" w:rsidR="00343756" w:rsidRPr="00343756" w:rsidRDefault="00343756" w:rsidP="00343756">
                      <w:pPr>
                        <w:spacing w:after="0" w:line="240" w:lineRule="auto"/>
                        <w:jc w:val="right"/>
                        <w:rPr>
                          <w:sz w:val="14"/>
                          <w:lang w:val="pt-PT"/>
                        </w:rPr>
                      </w:pPr>
                      <w:r w:rsidRPr="00343756">
                        <w:rPr>
                          <w:sz w:val="14"/>
                          <w:lang w:val="pt-PT"/>
                        </w:rPr>
                        <w:t>aspinto@ualg.pt</w:t>
                      </w:r>
                    </w:p>
                    <w:p w14:paraId="4839DA25" w14:textId="421B9B25" w:rsidR="00034E3E" w:rsidRPr="00034E3E" w:rsidRDefault="00343756" w:rsidP="00343756">
                      <w:pPr>
                        <w:spacing w:after="0" w:line="240" w:lineRule="auto"/>
                        <w:jc w:val="right"/>
                        <w:rPr>
                          <w:sz w:val="14"/>
                        </w:rPr>
                      </w:pPr>
                      <w:r w:rsidRPr="00343756">
                        <w:rPr>
                          <w:sz w:val="14"/>
                          <w:lang w:val="pt-PT"/>
                        </w:rPr>
                        <w:t>+351 289 800 051 | +351 913794995</w:t>
                      </w:r>
                    </w:p>
                  </w:txbxContent>
                </v:textbox>
              </v:shape>
            </w:pict>
          </mc:Fallback>
        </mc:AlternateContent>
      </w:r>
    </w:p>
    <w:p w14:paraId="3E146A8C" w14:textId="293B3C04" w:rsidR="00E77BFF" w:rsidRPr="00713D98" w:rsidRDefault="003F5185" w:rsidP="00713D98">
      <w:r w:rsidRPr="00EA1B1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6BA7250" wp14:editId="295F6C0A">
                <wp:simplePos x="0" y="0"/>
                <wp:positionH relativeFrom="margin">
                  <wp:posOffset>-7620</wp:posOffset>
                </wp:positionH>
                <wp:positionV relativeFrom="page">
                  <wp:posOffset>1625600</wp:posOffset>
                </wp:positionV>
                <wp:extent cx="5734050" cy="8102600"/>
                <wp:effectExtent l="0" t="0" r="0" b="0"/>
                <wp:wrapNone/>
                <wp:docPr id="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810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EC007D" w14:textId="14DE6497" w:rsidR="002C7477" w:rsidRPr="00643C37" w:rsidRDefault="002C7477" w:rsidP="00944F73">
                            <w:pPr>
                              <w:pStyle w:val="Default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>Para mais informações sobre o ve</w:t>
                            </w:r>
                            <w:r w:rsidR="00CE79C9"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>r</w:t>
                            </w:r>
                            <w:r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>me de fogo</w:t>
                            </w:r>
                            <w:r w:rsidR="00CE79C9"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>,</w:t>
                            </w:r>
                            <w:r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 xml:space="preserve"> para efetuar o seu registo n</w:t>
                            </w:r>
                            <w:r w:rsidR="00CE79C9"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>um</w:t>
                            </w:r>
                            <w:r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>FotoBlitz</w:t>
                            </w:r>
                            <w:proofErr w:type="spellEnd"/>
                            <w:r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 xml:space="preserve"> organizado pelo NEMA</w:t>
                            </w:r>
                            <w:r w:rsidR="00CE79C9"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 xml:space="preserve">, ou </w:t>
                            </w:r>
                            <w:r w:rsidR="00944F73"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>pré-requisitos</w:t>
                            </w:r>
                            <w:r w:rsidR="00CE79C9"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 xml:space="preserve"> de </w:t>
                            </w:r>
                            <w:r w:rsidR="00944F73"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>mergulho,</w:t>
                            </w:r>
                            <w:r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 xml:space="preserve"> deve consultar </w:t>
                            </w:r>
                            <w:r w:rsid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 xml:space="preserve">o </w:t>
                            </w:r>
                            <w:r w:rsidR="00B544CD">
                              <w:fldChar w:fldCharType="begin"/>
                            </w:r>
                            <w:r w:rsidR="00B544CD" w:rsidRPr="00B544CD">
                              <w:rPr>
                                <w:lang w:val="pt-PT"/>
                              </w:rPr>
                              <w:instrText xml:space="preserve"> HYPERLINK "https://www.nemalgarve.com/post/fotoblitzs-subaqu%C3%A1ticos-nema-2021" </w:instrText>
                            </w:r>
                            <w:r w:rsidR="00B544CD">
                              <w:fldChar w:fldCharType="separate"/>
                            </w:r>
                            <w:r w:rsidR="00643C37" w:rsidRPr="00643C37">
                              <w:rPr>
                                <w:rStyle w:val="Hiperligao"/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>site do NEMA</w:t>
                            </w:r>
                            <w:r w:rsidR="00B544CD">
                              <w:rPr>
                                <w:rStyle w:val="Hiperligao"/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fldChar w:fldCharType="end"/>
                            </w:r>
                            <w:r w:rsid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 xml:space="preserve"> </w:t>
                            </w:r>
                            <w:r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>ou enviar email para</w:t>
                            </w:r>
                            <w:r w:rsid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>:</w:t>
                            </w:r>
                            <w:r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 xml:space="preserve"> </w:t>
                            </w:r>
                            <w:r w:rsidR="00B544CD">
                              <w:fldChar w:fldCharType="begin"/>
                            </w:r>
                            <w:r w:rsidR="00B544CD" w:rsidRPr="00B544CD">
                              <w:rPr>
                                <w:lang w:val="pt-PT"/>
                              </w:rPr>
                              <w:instrText xml:space="preserve"> HYPERLINK "mailto:NEMAlgarve@gmail.com" </w:instrText>
                            </w:r>
                            <w:r w:rsidR="00B544CD">
                              <w:fldChar w:fldCharType="separate"/>
                            </w:r>
                            <w:r w:rsidR="00643C37" w:rsidRPr="00643C37">
                              <w:rPr>
                                <w:rStyle w:val="Hiperligao"/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>NEMAlgarve@gmail.com</w:t>
                            </w:r>
                            <w:r w:rsidR="00B544CD">
                              <w:rPr>
                                <w:rStyle w:val="Hiperligao"/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fldChar w:fldCharType="end"/>
                            </w:r>
                            <w:r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 xml:space="preserve">. </w:t>
                            </w:r>
                            <w:r w:rsidR="00944F73"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 xml:space="preserve">Aos participantes aconselha-se ainda a leitura do guião do </w:t>
                            </w:r>
                            <w:proofErr w:type="spellStart"/>
                            <w:r w:rsidR="00944F73"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>FotoBlitz</w:t>
                            </w:r>
                            <w:proofErr w:type="spellEnd"/>
                            <w:r w:rsidR="00944F73"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>, disponível no final da página da organização.</w:t>
                            </w:r>
                          </w:p>
                          <w:p w14:paraId="09DBA1C4" w14:textId="77777777" w:rsidR="002C7477" w:rsidRPr="00643C37" w:rsidRDefault="002C7477" w:rsidP="00944F73">
                            <w:pPr>
                              <w:pStyle w:val="Default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</w:pPr>
                          </w:p>
                          <w:p w14:paraId="49D99453" w14:textId="0950FBCC" w:rsidR="002C7477" w:rsidRPr="00643C37" w:rsidRDefault="002C7477" w:rsidP="00944F73">
                            <w:pPr>
                              <w:pStyle w:val="Default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>Esta atividade insere-se também no projeto recentemente aprovado ATLAZUL</w:t>
                            </w:r>
                            <w:r w:rsidR="000D3967"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 xml:space="preserve"> (</w:t>
                            </w:r>
                            <w:proofErr w:type="spellStart"/>
                            <w:r w:rsidR="000D3967"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>Poctep</w:t>
                            </w:r>
                            <w:proofErr w:type="spellEnd"/>
                            <w:r w:rsidR="000D3967"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>/</w:t>
                            </w:r>
                            <w:proofErr w:type="spellStart"/>
                            <w:r w:rsidR="000D3967"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>Interreg</w:t>
                            </w:r>
                            <w:proofErr w:type="spellEnd"/>
                            <w:r w:rsidR="000D3967"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 xml:space="preserve"> 0755_ATLAZUL_6_E - Impulso da Aliança Litoral Atlântica para o Crescimento Azul)</w:t>
                            </w:r>
                            <w:r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 xml:space="preserve">, </w:t>
                            </w:r>
                            <w:r w:rsidR="00944F73"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>em que a</w:t>
                            </w:r>
                            <w:r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 xml:space="preserve"> Universidade do Algarve</w:t>
                            </w:r>
                            <w:r w:rsidR="00944F73"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 xml:space="preserve"> é um dos parceiros e coordenadores</w:t>
                            </w:r>
                            <w:r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 xml:space="preserve">, </w:t>
                            </w:r>
                            <w:r w:rsidR="00643C37"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>e que</w:t>
                            </w:r>
                            <w:r w:rsidR="004A5F3C"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 xml:space="preserve"> </w:t>
                            </w:r>
                            <w:r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>tem como objetivo explorar a</w:t>
                            </w:r>
                            <w:r w:rsidR="004A5F3C"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>s</w:t>
                            </w:r>
                            <w:r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 xml:space="preserve"> novas espécies </w:t>
                            </w:r>
                            <w:r w:rsidR="004A5F3C"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>d</w:t>
                            </w:r>
                            <w:r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>a região para fins turísticos ou introdução na gastronomia.</w:t>
                            </w:r>
                          </w:p>
                          <w:p w14:paraId="65AE6E22" w14:textId="6FC3F7C6" w:rsidR="002C7477" w:rsidRPr="00643C37" w:rsidRDefault="002C7477" w:rsidP="00944F73">
                            <w:pPr>
                              <w:pStyle w:val="Default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</w:pPr>
                          </w:p>
                          <w:p w14:paraId="4C055693" w14:textId="03D711C2" w:rsidR="002C7477" w:rsidRPr="00643C37" w:rsidRDefault="002C7477" w:rsidP="00944F73">
                            <w:pPr>
                              <w:pStyle w:val="Default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</w:pPr>
                          </w:p>
                          <w:p w14:paraId="6CD0F679" w14:textId="485E256F" w:rsidR="002C7477" w:rsidRPr="00643C37" w:rsidRDefault="002C7477" w:rsidP="00944F73">
                            <w:pPr>
                              <w:pStyle w:val="Default"/>
                              <w:jc w:val="right"/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 xml:space="preserve">Faro, </w:t>
                            </w:r>
                            <w:r w:rsidR="001627B5"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>09</w:t>
                            </w:r>
                            <w:r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 xml:space="preserve"> de </w:t>
                            </w:r>
                            <w:r w:rsidR="00643C37"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>a</w:t>
                            </w:r>
                            <w:r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>gosto, 2021</w:t>
                            </w:r>
                          </w:p>
                          <w:p w14:paraId="23B55338" w14:textId="77777777" w:rsidR="003F5185" w:rsidRPr="00643C37" w:rsidRDefault="003F5185" w:rsidP="00944F73">
                            <w:pPr>
                              <w:spacing w:after="0"/>
                              <w:jc w:val="both"/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  <w:lang w:val="pt-PT"/>
                              </w:rPr>
                            </w:pPr>
                          </w:p>
                          <w:p w14:paraId="0B043655" w14:textId="77777777" w:rsidR="00CA6C62" w:rsidRDefault="00CA6C62" w:rsidP="00CA6C62">
                            <w:pPr>
                              <w:keepNext/>
                              <w:spacing w:after="0"/>
                              <w:jc w:val="center"/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sz w:val="20"/>
                                <w:szCs w:val="20"/>
                                <w:lang w:val="pt-PT"/>
                              </w:rPr>
                              <w:drawing>
                                <wp:inline distT="0" distB="0" distL="0" distR="0" wp14:anchorId="2C22EB9F" wp14:editId="1760D686">
                                  <wp:extent cx="4524375" cy="3394318"/>
                                  <wp:effectExtent l="0" t="0" r="0" b="0"/>
                                  <wp:docPr id="4" name="Imagem 4" descr="Uma imagem com invertebrado&#10;&#10;Descrição gerad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m 4" descr="Uma imagem com invertebrado&#10;&#10;Descrição gerada automaticament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26044" cy="3395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A50810" w14:textId="6E9556A6" w:rsidR="00CA6C62" w:rsidRPr="00F62A2D" w:rsidRDefault="00CA6C62" w:rsidP="00614A27">
                            <w:pPr>
                              <w:pStyle w:val="Legenda"/>
                              <w:ind w:left="720"/>
                              <w:jc w:val="both"/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lang w:val="pt-PT"/>
                              </w:rPr>
                            </w:pPr>
                            <w:r w:rsidRPr="00F62A2D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lang w:val="pt-PT"/>
                              </w:rPr>
                              <w:t xml:space="preserve">Figura </w:t>
                            </w:r>
                            <w:r w:rsidRPr="00F62A2D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begin"/>
                            </w:r>
                            <w:r w:rsidRPr="00F62A2D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lang w:val="pt-PT"/>
                              </w:rPr>
                              <w:instrText xml:space="preserve"> SEQ Figura \* ARABIC </w:instrText>
                            </w:r>
                            <w:r w:rsidRPr="00F62A2D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separate"/>
                            </w:r>
                            <w:r w:rsidRPr="00F62A2D"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lang w:val="pt-PT"/>
                              </w:rPr>
                              <w:t>1</w:t>
                            </w:r>
                            <w:r w:rsidRPr="00F62A2D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</w:rPr>
                              <w:fldChar w:fldCharType="end"/>
                            </w:r>
                            <w:r w:rsidR="00F62A2D" w:rsidRPr="00F62A2D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lang w:val="pt-PT"/>
                              </w:rPr>
                              <w:t xml:space="preserve"> </w:t>
                            </w:r>
                            <w:r w:rsidR="00F62A2D" w:rsidRPr="00614A27">
                              <w:rPr>
                                <w:i w:val="0"/>
                                <w:iCs w:val="0"/>
                                <w:color w:val="auto"/>
                                <w:lang w:val="pt-PT"/>
                              </w:rPr>
                              <w:t>– Verme de fogo (</w:t>
                            </w:r>
                            <w:r w:rsidR="00F62A2D" w:rsidRPr="00614A2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>"</w:t>
                            </w:r>
                            <w:proofErr w:type="spellStart"/>
                            <w:r w:rsidR="00F62A2D" w:rsidRPr="00614A2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>Hermodice</w:t>
                            </w:r>
                            <w:proofErr w:type="spellEnd"/>
                            <w:r w:rsidR="00F62A2D" w:rsidRPr="00614A2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="00F62A2D" w:rsidRPr="00614A2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>carunculata</w:t>
                            </w:r>
                            <w:proofErr w:type="spellEnd"/>
                            <w:r w:rsidR="00F62A2D" w:rsidRPr="00614A27">
                              <w:rPr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lang w:val="pt-PT"/>
                              </w:rPr>
                              <w:t>")</w:t>
                            </w:r>
                          </w:p>
                          <w:p w14:paraId="584C2E0D" w14:textId="7288F3F7" w:rsidR="003F5185" w:rsidRPr="00643C37" w:rsidRDefault="003F5185" w:rsidP="00944F73">
                            <w:pPr>
                              <w:spacing w:after="0"/>
                              <w:jc w:val="both"/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  <w:lang w:val="pt-PT"/>
                              </w:rPr>
                            </w:pPr>
                          </w:p>
                          <w:p w14:paraId="26DFB07F" w14:textId="2E0A32D0" w:rsidR="003F5185" w:rsidRPr="00643C37" w:rsidRDefault="00E77BFF" w:rsidP="00944F73">
                            <w:pPr>
                              <w:spacing w:after="0"/>
                              <w:jc w:val="both"/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643C3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  <w:lang w:val="pt-PT"/>
                              </w:rPr>
                              <w:t>Sobre o CCMAR:</w:t>
                            </w:r>
                          </w:p>
                          <w:p w14:paraId="51AD371F" w14:textId="77B18273" w:rsidR="00E77BFF" w:rsidRPr="007A138E" w:rsidRDefault="00E77BFF" w:rsidP="00944F73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16"/>
                                <w:lang w:val="pt-PT"/>
                              </w:rPr>
                            </w:pPr>
                            <w:r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 xml:space="preserve">O Centro de Ciências do Mar do Algarve é uma </w:t>
                            </w:r>
                            <w:r w:rsidR="002C7477"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>i</w:t>
                            </w:r>
                            <w:r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 xml:space="preserve">nstituição de </w:t>
                            </w:r>
                            <w:r w:rsidR="002C7477"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>u</w:t>
                            </w:r>
                            <w:r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 xml:space="preserve">tilidade </w:t>
                            </w:r>
                            <w:r w:rsidR="002C7477"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>p</w:t>
                            </w:r>
                            <w:r w:rsidRPr="00643C37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pt-PT"/>
                              </w:rPr>
                              <w:t xml:space="preserve">ública e um dos principais centros de investigação em ciências marinhas em Portugal, reunindo especialistas nas áreas da biologia marinha, ecologia, oceanografia, ciências ambientais, biotecnologia, pescas e aquacultura. Localizado no sul de Portugal, é uma organização de investigação independente e sem fins lucrativos inserida no sistema da Universidade do Algarve. Tem como parceiro estratégico o Instituto Português do Mar e da Atmosfera (IPMA) e, em conjunto com o Centro Interdisciplinar de Investigação Marinha e Ambiental (CIIMAR), constitui o Laboratório Associado CIMAR. O CCMAR é coordenador do nó nacional. Mais informação em </w:t>
                            </w:r>
                            <w:hyperlink r:id="rId8" w:history="1">
                              <w:r w:rsidRPr="00643C37">
                                <w:rPr>
                                  <w:rStyle w:val="Hiperligao"/>
                                  <w:rFonts w:asciiTheme="majorHAnsi" w:hAnsiTheme="majorHAnsi"/>
                                  <w:color w:val="auto"/>
                                  <w:sz w:val="20"/>
                                  <w:szCs w:val="20"/>
                                  <w:lang w:val="pt-PT"/>
                                </w:rPr>
                                <w:t>www.ccmar.ualg.pt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A7250" id="_x0000_s1030" type="#_x0000_t202" style="position:absolute;margin-left:-.6pt;margin-top:128pt;width:451.5pt;height:638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" filled="f" stroked="f" strokeweight=".5pt">
                <v:textbox>
                  <w:txbxContent>
                    <w:p w14:paraId="45EC007D" w14:textId="14DE6497" w:rsidR="002C7477" w:rsidRPr="00643C37" w:rsidRDefault="002C7477" w:rsidP="00944F73">
                      <w:pPr>
                        <w:pStyle w:val="Default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</w:pPr>
                      <w:r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>Para mais informações sobre o ve</w:t>
                      </w:r>
                      <w:r w:rsidR="00CE79C9"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>r</w:t>
                      </w:r>
                      <w:r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>me de fogo</w:t>
                      </w:r>
                      <w:r w:rsidR="00CE79C9"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>,</w:t>
                      </w:r>
                      <w:r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 xml:space="preserve"> para efetuar o seu registo n</w:t>
                      </w:r>
                      <w:r w:rsidR="00CE79C9"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>um</w:t>
                      </w:r>
                      <w:r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 xml:space="preserve"> </w:t>
                      </w:r>
                      <w:proofErr w:type="spellStart"/>
                      <w:r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>FotoBlitz</w:t>
                      </w:r>
                      <w:proofErr w:type="spellEnd"/>
                      <w:r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 xml:space="preserve"> organizado pelo NEMA</w:t>
                      </w:r>
                      <w:r w:rsidR="00CE79C9"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 xml:space="preserve">, ou </w:t>
                      </w:r>
                      <w:r w:rsidR="00944F73"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>pré-requisitos</w:t>
                      </w:r>
                      <w:r w:rsidR="00CE79C9"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 xml:space="preserve"> de </w:t>
                      </w:r>
                      <w:r w:rsidR="00944F73"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>mergulho,</w:t>
                      </w:r>
                      <w:r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 xml:space="preserve"> deve consultar </w:t>
                      </w:r>
                      <w:r w:rsid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 xml:space="preserve">o </w:t>
                      </w:r>
                      <w:r w:rsidR="00B544CD">
                        <w:fldChar w:fldCharType="begin"/>
                      </w:r>
                      <w:r w:rsidR="00B544CD" w:rsidRPr="00B544CD">
                        <w:rPr>
                          <w:lang w:val="pt-PT"/>
                        </w:rPr>
                        <w:instrText xml:space="preserve"> HYPERLINK "https://www.nemalgarve.com/post/fotoblitzs-subaqu%C3%A1ticos-nema-2021" </w:instrText>
                      </w:r>
                      <w:r w:rsidR="00B544CD">
                        <w:fldChar w:fldCharType="separate"/>
                      </w:r>
                      <w:r w:rsidR="00643C37" w:rsidRPr="00643C37">
                        <w:rPr>
                          <w:rStyle w:val="Hiperligao"/>
                          <w:rFonts w:asciiTheme="majorHAnsi" w:hAnsiTheme="majorHAnsi"/>
                          <w:color w:val="auto"/>
                          <w:sz w:val="20"/>
                          <w:szCs w:val="20"/>
                          <w:lang w:val="pt-PT"/>
                        </w:rPr>
                        <w:t>site do NEMA</w:t>
                      </w:r>
                      <w:r w:rsidR="00B544CD">
                        <w:rPr>
                          <w:rStyle w:val="Hiperligao"/>
                          <w:rFonts w:asciiTheme="majorHAnsi" w:hAnsiTheme="majorHAnsi"/>
                          <w:color w:val="auto"/>
                          <w:sz w:val="20"/>
                          <w:szCs w:val="20"/>
                          <w:lang w:val="pt-PT"/>
                        </w:rPr>
                        <w:fldChar w:fldCharType="end"/>
                      </w:r>
                      <w:r w:rsid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 xml:space="preserve"> </w:t>
                      </w:r>
                      <w:r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>ou enviar email para</w:t>
                      </w:r>
                      <w:r w:rsid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>:</w:t>
                      </w:r>
                      <w:r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 xml:space="preserve"> </w:t>
                      </w:r>
                      <w:r w:rsidR="00B544CD">
                        <w:fldChar w:fldCharType="begin"/>
                      </w:r>
                      <w:r w:rsidR="00B544CD" w:rsidRPr="00B544CD">
                        <w:rPr>
                          <w:lang w:val="pt-PT"/>
                        </w:rPr>
                        <w:instrText xml:space="preserve"> HYPERLINK "mailto:NEMAlgarve@gmail.com" </w:instrText>
                      </w:r>
                      <w:r w:rsidR="00B544CD">
                        <w:fldChar w:fldCharType="separate"/>
                      </w:r>
                      <w:r w:rsidR="00643C37" w:rsidRPr="00643C37">
                        <w:rPr>
                          <w:rStyle w:val="Hiperligao"/>
                          <w:rFonts w:asciiTheme="majorHAnsi" w:hAnsiTheme="majorHAnsi"/>
                          <w:color w:val="auto"/>
                          <w:sz w:val="20"/>
                          <w:szCs w:val="20"/>
                          <w:lang w:val="pt-PT"/>
                        </w:rPr>
                        <w:t>NEMAlgarve@gmail.com</w:t>
                      </w:r>
                      <w:r w:rsidR="00B544CD">
                        <w:rPr>
                          <w:rStyle w:val="Hiperligao"/>
                          <w:rFonts w:asciiTheme="majorHAnsi" w:hAnsiTheme="majorHAnsi"/>
                          <w:color w:val="auto"/>
                          <w:sz w:val="20"/>
                          <w:szCs w:val="20"/>
                          <w:lang w:val="pt-PT"/>
                        </w:rPr>
                        <w:fldChar w:fldCharType="end"/>
                      </w:r>
                      <w:r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 xml:space="preserve">. </w:t>
                      </w:r>
                      <w:r w:rsidR="00944F73"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 xml:space="preserve">Aos participantes aconselha-se ainda a leitura do guião do </w:t>
                      </w:r>
                      <w:proofErr w:type="spellStart"/>
                      <w:r w:rsidR="00944F73"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>FotoBlitz</w:t>
                      </w:r>
                      <w:proofErr w:type="spellEnd"/>
                      <w:r w:rsidR="00944F73"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>, disponível no final da página da organização.</w:t>
                      </w:r>
                    </w:p>
                    <w:p w14:paraId="09DBA1C4" w14:textId="77777777" w:rsidR="002C7477" w:rsidRPr="00643C37" w:rsidRDefault="002C7477" w:rsidP="00944F73">
                      <w:pPr>
                        <w:pStyle w:val="Default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</w:pPr>
                    </w:p>
                    <w:p w14:paraId="49D99453" w14:textId="0950FBCC" w:rsidR="002C7477" w:rsidRPr="00643C37" w:rsidRDefault="002C7477" w:rsidP="00944F73">
                      <w:pPr>
                        <w:pStyle w:val="Default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</w:pPr>
                      <w:r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>Esta atividade insere-se também no projeto recentemente aprovado ATLAZUL</w:t>
                      </w:r>
                      <w:r w:rsidR="000D3967"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 xml:space="preserve"> (</w:t>
                      </w:r>
                      <w:proofErr w:type="spellStart"/>
                      <w:r w:rsidR="000D3967"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>Poctep</w:t>
                      </w:r>
                      <w:proofErr w:type="spellEnd"/>
                      <w:r w:rsidR="000D3967"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>/</w:t>
                      </w:r>
                      <w:proofErr w:type="spellStart"/>
                      <w:r w:rsidR="000D3967"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>Interreg</w:t>
                      </w:r>
                      <w:proofErr w:type="spellEnd"/>
                      <w:r w:rsidR="000D3967"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 xml:space="preserve"> 0755_ATLAZUL_6_E - Impulso da Aliança Litoral Atlântica para o Crescimento Azul)</w:t>
                      </w:r>
                      <w:r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 xml:space="preserve">, </w:t>
                      </w:r>
                      <w:r w:rsidR="00944F73"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>em que a</w:t>
                      </w:r>
                      <w:r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 xml:space="preserve"> Universidade do Algarve</w:t>
                      </w:r>
                      <w:r w:rsidR="00944F73"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 xml:space="preserve"> é um dos parceiros e coordenadores</w:t>
                      </w:r>
                      <w:r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 xml:space="preserve">, </w:t>
                      </w:r>
                      <w:r w:rsidR="00643C37"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>e que</w:t>
                      </w:r>
                      <w:r w:rsidR="004A5F3C"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 xml:space="preserve"> </w:t>
                      </w:r>
                      <w:r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>tem como objetivo explorar a</w:t>
                      </w:r>
                      <w:r w:rsidR="004A5F3C"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>s</w:t>
                      </w:r>
                      <w:r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 xml:space="preserve"> novas espécies </w:t>
                      </w:r>
                      <w:r w:rsidR="004A5F3C"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>d</w:t>
                      </w:r>
                      <w:r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>a região para fins turísticos ou introdução na gastronomia.</w:t>
                      </w:r>
                    </w:p>
                    <w:p w14:paraId="65AE6E22" w14:textId="6FC3F7C6" w:rsidR="002C7477" w:rsidRPr="00643C37" w:rsidRDefault="002C7477" w:rsidP="00944F73">
                      <w:pPr>
                        <w:pStyle w:val="Default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</w:pPr>
                    </w:p>
                    <w:p w14:paraId="4C055693" w14:textId="03D711C2" w:rsidR="002C7477" w:rsidRPr="00643C37" w:rsidRDefault="002C7477" w:rsidP="00944F73">
                      <w:pPr>
                        <w:pStyle w:val="Default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</w:pPr>
                    </w:p>
                    <w:p w14:paraId="6CD0F679" w14:textId="485E256F" w:rsidR="002C7477" w:rsidRPr="00643C37" w:rsidRDefault="002C7477" w:rsidP="00944F73">
                      <w:pPr>
                        <w:pStyle w:val="Default"/>
                        <w:jc w:val="right"/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</w:pPr>
                      <w:r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 xml:space="preserve">Faro, </w:t>
                      </w:r>
                      <w:r w:rsidR="001627B5"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>09</w:t>
                      </w:r>
                      <w:r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 xml:space="preserve"> de </w:t>
                      </w:r>
                      <w:r w:rsidR="00643C37"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>a</w:t>
                      </w:r>
                      <w:r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>gosto, 2021</w:t>
                      </w:r>
                    </w:p>
                    <w:p w14:paraId="23B55338" w14:textId="77777777" w:rsidR="003F5185" w:rsidRPr="00643C37" w:rsidRDefault="003F5185" w:rsidP="00944F73">
                      <w:pPr>
                        <w:spacing w:after="0"/>
                        <w:jc w:val="both"/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  <w:lang w:val="pt-PT"/>
                        </w:rPr>
                      </w:pPr>
                    </w:p>
                    <w:p w14:paraId="0B043655" w14:textId="77777777" w:rsidR="00CA6C62" w:rsidRDefault="00CA6C62" w:rsidP="00CA6C62">
                      <w:pPr>
                        <w:keepNext/>
                        <w:spacing w:after="0"/>
                        <w:jc w:val="center"/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noProof/>
                          <w:sz w:val="20"/>
                          <w:szCs w:val="20"/>
                          <w:lang w:val="pt-PT"/>
                        </w:rPr>
                        <w:drawing>
                          <wp:inline distT="0" distB="0" distL="0" distR="0" wp14:anchorId="2C22EB9F" wp14:editId="1760D686">
                            <wp:extent cx="4524375" cy="3394318"/>
                            <wp:effectExtent l="0" t="0" r="0" b="0"/>
                            <wp:docPr id="4" name="Imagem 4" descr="Uma imagem com invertebrado&#10;&#10;Descrição gerad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m 4" descr="Uma imagem com invertebrado&#10;&#10;Descrição gerada automaticamente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26044" cy="3395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A50810" w14:textId="6E9556A6" w:rsidR="00CA6C62" w:rsidRPr="00F62A2D" w:rsidRDefault="00CA6C62" w:rsidP="00614A27">
                      <w:pPr>
                        <w:pStyle w:val="Legenda"/>
                        <w:ind w:left="720"/>
                        <w:jc w:val="both"/>
                        <w:rPr>
                          <w:b/>
                          <w:bCs/>
                          <w:i w:val="0"/>
                          <w:iCs w:val="0"/>
                          <w:color w:val="auto"/>
                          <w:lang w:val="pt-PT"/>
                        </w:rPr>
                      </w:pPr>
                      <w:r w:rsidRPr="00F62A2D">
                        <w:rPr>
                          <w:b/>
                          <w:bCs/>
                          <w:i w:val="0"/>
                          <w:iCs w:val="0"/>
                          <w:color w:val="auto"/>
                          <w:lang w:val="pt-PT"/>
                        </w:rPr>
                        <w:t xml:space="preserve">Figura </w:t>
                      </w:r>
                      <w:r w:rsidRPr="00F62A2D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begin"/>
                      </w:r>
                      <w:r w:rsidRPr="00F62A2D">
                        <w:rPr>
                          <w:b/>
                          <w:bCs/>
                          <w:i w:val="0"/>
                          <w:iCs w:val="0"/>
                          <w:color w:val="auto"/>
                          <w:lang w:val="pt-PT"/>
                        </w:rPr>
                        <w:instrText xml:space="preserve"> SEQ Figura \* ARABIC </w:instrText>
                      </w:r>
                      <w:r w:rsidRPr="00F62A2D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separate"/>
                      </w:r>
                      <w:r w:rsidRPr="00F62A2D"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lang w:val="pt-PT"/>
                        </w:rPr>
                        <w:t>1</w:t>
                      </w:r>
                      <w:r w:rsidRPr="00F62A2D">
                        <w:rPr>
                          <w:b/>
                          <w:bCs/>
                          <w:i w:val="0"/>
                          <w:iCs w:val="0"/>
                          <w:color w:val="auto"/>
                        </w:rPr>
                        <w:fldChar w:fldCharType="end"/>
                      </w:r>
                      <w:r w:rsidR="00F62A2D" w:rsidRPr="00F62A2D">
                        <w:rPr>
                          <w:b/>
                          <w:bCs/>
                          <w:i w:val="0"/>
                          <w:iCs w:val="0"/>
                          <w:color w:val="auto"/>
                          <w:lang w:val="pt-PT"/>
                        </w:rPr>
                        <w:t xml:space="preserve"> </w:t>
                      </w:r>
                      <w:r w:rsidR="00F62A2D" w:rsidRPr="00614A27">
                        <w:rPr>
                          <w:i w:val="0"/>
                          <w:iCs w:val="0"/>
                          <w:color w:val="auto"/>
                          <w:lang w:val="pt-PT"/>
                        </w:rPr>
                        <w:t>– Verme de fogo (</w:t>
                      </w:r>
                      <w:r w:rsidR="00F62A2D" w:rsidRPr="00614A2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>"</w:t>
                      </w:r>
                      <w:proofErr w:type="spellStart"/>
                      <w:r w:rsidR="00F62A2D" w:rsidRPr="00614A2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>Hermodice</w:t>
                      </w:r>
                      <w:proofErr w:type="spellEnd"/>
                      <w:r w:rsidR="00F62A2D" w:rsidRPr="00614A2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 xml:space="preserve"> </w:t>
                      </w:r>
                      <w:proofErr w:type="spellStart"/>
                      <w:r w:rsidR="00F62A2D" w:rsidRPr="00614A2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>carunculata</w:t>
                      </w:r>
                      <w:proofErr w:type="spellEnd"/>
                      <w:r w:rsidR="00F62A2D" w:rsidRPr="00614A27">
                        <w:rPr>
                          <w:rFonts w:asciiTheme="majorHAnsi" w:hAnsiTheme="majorHAnsi" w:cs="Arial"/>
                          <w:color w:val="auto"/>
                          <w:sz w:val="20"/>
                          <w:szCs w:val="20"/>
                          <w:lang w:val="pt-PT"/>
                        </w:rPr>
                        <w:t>")</w:t>
                      </w:r>
                    </w:p>
                    <w:p w14:paraId="584C2E0D" w14:textId="7288F3F7" w:rsidR="003F5185" w:rsidRPr="00643C37" w:rsidRDefault="003F5185" w:rsidP="00944F73">
                      <w:pPr>
                        <w:spacing w:after="0"/>
                        <w:jc w:val="both"/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  <w:lang w:val="pt-PT"/>
                        </w:rPr>
                      </w:pPr>
                    </w:p>
                    <w:p w14:paraId="26DFB07F" w14:textId="2E0A32D0" w:rsidR="003F5185" w:rsidRPr="00643C37" w:rsidRDefault="00E77BFF" w:rsidP="00944F73">
                      <w:pPr>
                        <w:spacing w:after="0"/>
                        <w:jc w:val="both"/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  <w:lang w:val="pt-PT"/>
                        </w:rPr>
                      </w:pPr>
                      <w:r w:rsidRPr="00643C3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  <w:lang w:val="pt-PT"/>
                        </w:rPr>
                        <w:t>Sobre o CCMAR:</w:t>
                      </w:r>
                    </w:p>
                    <w:p w14:paraId="51AD371F" w14:textId="77B18273" w:rsidR="00E77BFF" w:rsidRPr="007A138E" w:rsidRDefault="00E77BFF" w:rsidP="00944F73">
                      <w:pPr>
                        <w:spacing w:after="0"/>
                        <w:jc w:val="both"/>
                        <w:rPr>
                          <w:sz w:val="20"/>
                          <w:szCs w:val="16"/>
                          <w:lang w:val="pt-PT"/>
                        </w:rPr>
                      </w:pPr>
                      <w:r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 xml:space="preserve">O Centro de Ciências do Mar do Algarve é uma </w:t>
                      </w:r>
                      <w:r w:rsidR="002C7477"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>i</w:t>
                      </w:r>
                      <w:r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 xml:space="preserve">nstituição de </w:t>
                      </w:r>
                      <w:r w:rsidR="002C7477"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>u</w:t>
                      </w:r>
                      <w:r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 xml:space="preserve">tilidade </w:t>
                      </w:r>
                      <w:r w:rsidR="002C7477"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>p</w:t>
                      </w:r>
                      <w:r w:rsidRPr="00643C37">
                        <w:rPr>
                          <w:rFonts w:asciiTheme="majorHAnsi" w:hAnsiTheme="majorHAnsi"/>
                          <w:sz w:val="20"/>
                          <w:szCs w:val="20"/>
                          <w:lang w:val="pt-PT"/>
                        </w:rPr>
                        <w:t xml:space="preserve">ública e um dos principais centros de investigação em ciências marinhas em Portugal, reunindo especialistas nas áreas da biologia marinha, ecologia, oceanografia, ciências ambientais, biotecnologia, pescas e aquacultura. Localizado no sul de Portugal, é uma organização de investigação independente e sem fins lucrativos inserida no sistema da Universidade do Algarve. Tem como parceiro estratégico o Instituto Português do Mar e da Atmosfera (IPMA) e, em conjunto com o Centro Interdisciplinar de Investigação Marinha e Ambiental (CIIMAR), constitui o Laboratório Associado CIMAR. O CCMAR é coordenador do nó nacional. Mais informação em </w:t>
                      </w:r>
                      <w:hyperlink r:id="rId9" w:history="1">
                        <w:r w:rsidRPr="00643C37">
                          <w:rPr>
                            <w:rStyle w:val="Hiperligao"/>
                            <w:rFonts w:asciiTheme="majorHAnsi" w:hAnsiTheme="majorHAnsi"/>
                            <w:color w:val="auto"/>
                            <w:sz w:val="20"/>
                            <w:szCs w:val="20"/>
                            <w:lang w:val="pt-PT"/>
                          </w:rPr>
                          <w:t>www.ccmar.ualg.pt</w:t>
                        </w:r>
                      </w:hyperlink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77BFF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9ED846A" wp14:editId="2C33719C">
                <wp:simplePos x="0" y="0"/>
                <wp:positionH relativeFrom="margin">
                  <wp:posOffset>2882900</wp:posOffset>
                </wp:positionH>
                <wp:positionV relativeFrom="paragraph">
                  <wp:posOffset>8422640</wp:posOffset>
                </wp:positionV>
                <wp:extent cx="2832100" cy="539750"/>
                <wp:effectExtent l="0" t="0" r="0" b="0"/>
                <wp:wrapNone/>
                <wp:docPr id="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0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579B7" w14:textId="77777777" w:rsidR="00643C37" w:rsidRDefault="00643C37" w:rsidP="00643C37">
                            <w:pPr>
                              <w:spacing w:after="0" w:line="240" w:lineRule="auto"/>
                              <w:jc w:val="right"/>
                              <w:rPr>
                                <w:sz w:val="14"/>
                                <w:lang w:val="pt-PT"/>
                              </w:rPr>
                            </w:pPr>
                            <w:r w:rsidRPr="00343756">
                              <w:rPr>
                                <w:sz w:val="14"/>
                                <w:lang w:val="pt-PT"/>
                              </w:rPr>
                              <w:t xml:space="preserve">Para mais informações, contacte: </w:t>
                            </w:r>
                          </w:p>
                          <w:p w14:paraId="0FBB48A9" w14:textId="77777777" w:rsidR="00643C37" w:rsidRPr="00343756" w:rsidRDefault="00643C37" w:rsidP="00643C37">
                            <w:pPr>
                              <w:spacing w:after="0" w:line="240" w:lineRule="auto"/>
                              <w:jc w:val="right"/>
                              <w:rPr>
                                <w:sz w:val="14"/>
                                <w:lang w:val="pt-PT"/>
                              </w:rPr>
                            </w:pPr>
                            <w:r w:rsidRPr="00343756">
                              <w:rPr>
                                <w:sz w:val="14"/>
                                <w:lang w:val="pt-PT"/>
                              </w:rPr>
                              <w:t>Andreia Pinto</w:t>
                            </w:r>
                          </w:p>
                          <w:p w14:paraId="1EDF3371" w14:textId="77777777" w:rsidR="00643C37" w:rsidRPr="00343756" w:rsidRDefault="00643C37" w:rsidP="00643C37">
                            <w:pPr>
                              <w:spacing w:after="0" w:line="240" w:lineRule="auto"/>
                              <w:jc w:val="right"/>
                              <w:rPr>
                                <w:sz w:val="14"/>
                                <w:lang w:val="pt-PT"/>
                              </w:rPr>
                            </w:pPr>
                            <w:r w:rsidRPr="00343756">
                              <w:rPr>
                                <w:sz w:val="14"/>
                                <w:lang w:val="pt-PT"/>
                              </w:rPr>
                              <w:t>aspinto@ualg.pt</w:t>
                            </w:r>
                          </w:p>
                          <w:p w14:paraId="73C54ACB" w14:textId="77777777" w:rsidR="00643C37" w:rsidRPr="00034E3E" w:rsidRDefault="00643C37" w:rsidP="00643C37">
                            <w:pPr>
                              <w:spacing w:after="0" w:line="240" w:lineRule="auto"/>
                              <w:jc w:val="right"/>
                              <w:rPr>
                                <w:sz w:val="14"/>
                              </w:rPr>
                            </w:pPr>
                            <w:r w:rsidRPr="00343756">
                              <w:rPr>
                                <w:sz w:val="14"/>
                                <w:lang w:val="pt-PT"/>
                              </w:rPr>
                              <w:t>+351 289 800 051 | +351 913794995</w:t>
                            </w:r>
                          </w:p>
                          <w:p w14:paraId="0580D1A2" w14:textId="317A7D4B" w:rsidR="00E77BFF" w:rsidRPr="00343756" w:rsidRDefault="00E77BFF" w:rsidP="00E77BFF">
                            <w:pPr>
                              <w:spacing w:after="0" w:line="240" w:lineRule="auto"/>
                              <w:jc w:val="right"/>
                              <w:rPr>
                                <w:sz w:val="14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D846A" id="_x0000_s1031" type="#_x0000_t202" style="position:absolute;margin-left:227pt;margin-top:663.2pt;width:223pt;height:42.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" filled="f" stroked="f" strokeweight=".5pt">
                <v:textbox>
                  <w:txbxContent>
                    <w:p w14:paraId="432579B7" w14:textId="77777777" w:rsidR="00643C37" w:rsidRDefault="00643C37" w:rsidP="00643C37">
                      <w:pPr>
                        <w:spacing w:after="0" w:line="240" w:lineRule="auto"/>
                        <w:jc w:val="right"/>
                        <w:rPr>
                          <w:sz w:val="14"/>
                          <w:lang w:val="pt-PT"/>
                        </w:rPr>
                      </w:pPr>
                      <w:r w:rsidRPr="00343756">
                        <w:rPr>
                          <w:sz w:val="14"/>
                          <w:lang w:val="pt-PT"/>
                        </w:rPr>
                        <w:t xml:space="preserve">Para mais informações, contacte: </w:t>
                      </w:r>
                    </w:p>
                    <w:p w14:paraId="0FBB48A9" w14:textId="77777777" w:rsidR="00643C37" w:rsidRPr="00343756" w:rsidRDefault="00643C37" w:rsidP="00643C37">
                      <w:pPr>
                        <w:spacing w:after="0" w:line="240" w:lineRule="auto"/>
                        <w:jc w:val="right"/>
                        <w:rPr>
                          <w:sz w:val="14"/>
                          <w:lang w:val="pt-PT"/>
                        </w:rPr>
                      </w:pPr>
                      <w:r w:rsidRPr="00343756">
                        <w:rPr>
                          <w:sz w:val="14"/>
                          <w:lang w:val="pt-PT"/>
                        </w:rPr>
                        <w:t>Andreia Pinto</w:t>
                      </w:r>
                    </w:p>
                    <w:p w14:paraId="1EDF3371" w14:textId="77777777" w:rsidR="00643C37" w:rsidRPr="00343756" w:rsidRDefault="00643C37" w:rsidP="00643C37">
                      <w:pPr>
                        <w:spacing w:after="0" w:line="240" w:lineRule="auto"/>
                        <w:jc w:val="right"/>
                        <w:rPr>
                          <w:sz w:val="14"/>
                          <w:lang w:val="pt-PT"/>
                        </w:rPr>
                      </w:pPr>
                      <w:r w:rsidRPr="00343756">
                        <w:rPr>
                          <w:sz w:val="14"/>
                          <w:lang w:val="pt-PT"/>
                        </w:rPr>
                        <w:t>aspinto@ualg.pt</w:t>
                      </w:r>
                    </w:p>
                    <w:p w14:paraId="73C54ACB" w14:textId="77777777" w:rsidR="00643C37" w:rsidRPr="00034E3E" w:rsidRDefault="00643C37" w:rsidP="00643C37">
                      <w:pPr>
                        <w:spacing w:after="0" w:line="240" w:lineRule="auto"/>
                        <w:jc w:val="right"/>
                        <w:rPr>
                          <w:sz w:val="14"/>
                        </w:rPr>
                      </w:pPr>
                      <w:r w:rsidRPr="00343756">
                        <w:rPr>
                          <w:sz w:val="14"/>
                          <w:lang w:val="pt-PT"/>
                        </w:rPr>
                        <w:t>+351 289 800 051 | +351 913794995</w:t>
                      </w:r>
                    </w:p>
                    <w:p w14:paraId="0580D1A2" w14:textId="317A7D4B" w:rsidR="00E77BFF" w:rsidRPr="00343756" w:rsidRDefault="00E77BFF" w:rsidP="00E77BFF">
                      <w:pPr>
                        <w:spacing w:after="0" w:line="240" w:lineRule="auto"/>
                        <w:jc w:val="right"/>
                        <w:rPr>
                          <w:sz w:val="14"/>
                          <w:lang w:val="pt-P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77BFF" w:rsidRPr="00713D98" w:rsidSect="00645331">
      <w:headerReference w:type="default" r:id="rId10"/>
      <w:footerReference w:type="default" r:id="rId11"/>
      <w:pgSz w:w="11906" w:h="16838"/>
      <w:pgMar w:top="236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E43C7" w14:textId="77777777" w:rsidR="008E7EEB" w:rsidRDefault="008E7EEB" w:rsidP="00AB0587">
      <w:pPr>
        <w:spacing w:after="0" w:line="240" w:lineRule="auto"/>
      </w:pPr>
      <w:r>
        <w:separator/>
      </w:r>
    </w:p>
  </w:endnote>
  <w:endnote w:type="continuationSeparator" w:id="0">
    <w:p w14:paraId="4B102252" w14:textId="77777777" w:rsidR="008E7EEB" w:rsidRDefault="008E7EEB" w:rsidP="00AB0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0742B" w14:textId="77777777" w:rsidR="00576E87" w:rsidRPr="00576E87" w:rsidRDefault="00645331" w:rsidP="00576F2E">
    <w:pPr>
      <w:pStyle w:val="Rodap"/>
      <w:tabs>
        <w:tab w:val="clear" w:pos="4513"/>
        <w:tab w:val="clear" w:pos="9026"/>
        <w:tab w:val="left" w:pos="6432"/>
      </w:tabs>
    </w:pPr>
    <w:r w:rsidRPr="004E0BF3">
      <w:rPr>
        <w:noProof/>
      </w:rPr>
      <w:drawing>
        <wp:anchor distT="0" distB="0" distL="114300" distR="114300" simplePos="0" relativeHeight="251655168" behindDoc="0" locked="0" layoutInCell="1" allowOverlap="1" wp14:anchorId="08E9FA30" wp14:editId="132FB4F8">
          <wp:simplePos x="0" y="0"/>
          <wp:positionH relativeFrom="column">
            <wp:posOffset>47625</wp:posOffset>
          </wp:positionH>
          <wp:positionV relativeFrom="paragraph">
            <wp:posOffset>-83682</wp:posOffset>
          </wp:positionV>
          <wp:extent cx="2121010" cy="386951"/>
          <wp:effectExtent l="0" t="0" r="0" b="0"/>
          <wp:wrapNone/>
          <wp:docPr id="46" name="Picture 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Picture 7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1010" cy="3869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0A98" w:rsidRPr="00034E3E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83E440B" wp14:editId="77C52B71">
              <wp:simplePos x="0" y="0"/>
              <wp:positionH relativeFrom="margin">
                <wp:posOffset>0</wp:posOffset>
              </wp:positionH>
              <wp:positionV relativeFrom="paragraph">
                <wp:posOffset>-243205</wp:posOffset>
              </wp:positionV>
              <wp:extent cx="5715000" cy="0"/>
              <wp:effectExtent l="0" t="0" r="0" b="0"/>
              <wp:wrapNone/>
              <wp:docPr id="22" name="Straight Connecto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12EFA4F" id="Straight Connector 2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19.15pt" to="450pt,-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" strokecolor="#58595b [3214]" strokeweight="1pt">
              <v:stroke joinstyle="miter"/>
              <w10:wrap anchorx="margin"/>
            </v:line>
          </w:pict>
        </mc:Fallback>
      </mc:AlternateContent>
    </w:r>
    <w:r w:rsidR="00576F2E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57A68" w14:textId="77777777" w:rsidR="008E7EEB" w:rsidRDefault="008E7EEB" w:rsidP="00AB0587">
      <w:pPr>
        <w:spacing w:after="0" w:line="240" w:lineRule="auto"/>
      </w:pPr>
      <w:r>
        <w:separator/>
      </w:r>
    </w:p>
  </w:footnote>
  <w:footnote w:type="continuationSeparator" w:id="0">
    <w:p w14:paraId="16CE91B2" w14:textId="77777777" w:rsidR="008E7EEB" w:rsidRDefault="008E7EEB" w:rsidP="00AB05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B70E6" w14:textId="77777777" w:rsidR="004E0BF3" w:rsidRDefault="004E0BF3" w:rsidP="00A17E27">
    <w:pPr>
      <w:pStyle w:val="Cabealho"/>
      <w:ind w:firstLine="2880"/>
      <w:rPr>
        <w:color w:val="3DAEB5" w:themeColor="text2"/>
        <w:sz w:val="72"/>
      </w:rPr>
    </w:pPr>
    <w:r w:rsidRPr="004E0BF3">
      <w:rPr>
        <w:noProof/>
      </w:rPr>
      <w:drawing>
        <wp:anchor distT="0" distB="0" distL="114300" distR="114300" simplePos="0" relativeHeight="251651072" behindDoc="0" locked="0" layoutInCell="1" allowOverlap="1" wp14:anchorId="3315C6EC" wp14:editId="657D09B3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159635" cy="1199515"/>
          <wp:effectExtent l="0" t="0" r="0" b="0"/>
          <wp:wrapNone/>
          <wp:docPr id="45" name="Picture 4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Picture 7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635" cy="1199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olor w:val="3DAEB5" w:themeColor="text2"/>
        <w:sz w:val="72"/>
      </w:rPr>
      <w:t xml:space="preserve">   </w:t>
    </w:r>
  </w:p>
  <w:p w14:paraId="1DD724C3" w14:textId="77777777" w:rsidR="00AB0587" w:rsidRPr="00576F2E" w:rsidRDefault="00760C6B" w:rsidP="00645331">
    <w:pPr>
      <w:pStyle w:val="Cabealho"/>
      <w:ind w:firstLine="2880"/>
      <w:jc w:val="right"/>
      <w:rPr>
        <w:noProof/>
        <w:sz w:val="28"/>
      </w:rPr>
    </w:pPr>
    <w:r>
      <w:rPr>
        <w:color w:val="3DAEB5" w:themeColor="text2"/>
        <w:sz w:val="24"/>
      </w:rPr>
      <w:t xml:space="preserve">Nota de </w:t>
    </w:r>
    <w:proofErr w:type="spellStart"/>
    <w:r>
      <w:rPr>
        <w:color w:val="3DAEB5" w:themeColor="text2"/>
        <w:sz w:val="24"/>
      </w:rPr>
      <w:t>Imprensa</w:t>
    </w:r>
    <w:proofErr w:type="spellEnd"/>
  </w:p>
  <w:p w14:paraId="61AA1465" w14:textId="77777777" w:rsidR="00AB0587" w:rsidRDefault="00AB058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IzNDY0MzY2MjQxszRV0lEKTi0uzszPAykwrAUAD2FedCwAAAA="/>
  </w:docVars>
  <w:rsids>
    <w:rsidRoot w:val="00F90554"/>
    <w:rsid w:val="00034E3E"/>
    <w:rsid w:val="000549A2"/>
    <w:rsid w:val="000D3967"/>
    <w:rsid w:val="00150638"/>
    <w:rsid w:val="001627B5"/>
    <w:rsid w:val="00167BB6"/>
    <w:rsid w:val="0020618F"/>
    <w:rsid w:val="002064DB"/>
    <w:rsid w:val="002478CE"/>
    <w:rsid w:val="002653FD"/>
    <w:rsid w:val="002B28A7"/>
    <w:rsid w:val="002C19B9"/>
    <w:rsid w:val="002C7477"/>
    <w:rsid w:val="00343756"/>
    <w:rsid w:val="003F5185"/>
    <w:rsid w:val="004408CA"/>
    <w:rsid w:val="004A5F3C"/>
    <w:rsid w:val="004B094D"/>
    <w:rsid w:val="004B4B70"/>
    <w:rsid w:val="004E0BF3"/>
    <w:rsid w:val="00576E87"/>
    <w:rsid w:val="00576F2E"/>
    <w:rsid w:val="00614A27"/>
    <w:rsid w:val="00643C37"/>
    <w:rsid w:val="00645331"/>
    <w:rsid w:val="00673428"/>
    <w:rsid w:val="006C1725"/>
    <w:rsid w:val="006F076B"/>
    <w:rsid w:val="006F539E"/>
    <w:rsid w:val="00713D98"/>
    <w:rsid w:val="00760C6B"/>
    <w:rsid w:val="007A138E"/>
    <w:rsid w:val="007D2642"/>
    <w:rsid w:val="00811FDD"/>
    <w:rsid w:val="008310B4"/>
    <w:rsid w:val="008447E2"/>
    <w:rsid w:val="00853999"/>
    <w:rsid w:val="00881196"/>
    <w:rsid w:val="008E7EEB"/>
    <w:rsid w:val="00944F73"/>
    <w:rsid w:val="009743CE"/>
    <w:rsid w:val="00A17E27"/>
    <w:rsid w:val="00A958BF"/>
    <w:rsid w:val="00AB0587"/>
    <w:rsid w:val="00B167F8"/>
    <w:rsid w:val="00B30A98"/>
    <w:rsid w:val="00B544CD"/>
    <w:rsid w:val="00BD540F"/>
    <w:rsid w:val="00C1652E"/>
    <w:rsid w:val="00CA6C62"/>
    <w:rsid w:val="00CC139A"/>
    <w:rsid w:val="00CE79C9"/>
    <w:rsid w:val="00D72A39"/>
    <w:rsid w:val="00E77BFF"/>
    <w:rsid w:val="00EA1B1E"/>
    <w:rsid w:val="00EC2BA9"/>
    <w:rsid w:val="00ED689D"/>
    <w:rsid w:val="00F01AAC"/>
    <w:rsid w:val="00F62A2D"/>
    <w:rsid w:val="00F90554"/>
    <w:rsid w:val="00FD1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96AF489"/>
  <w15:chartTrackingRefBased/>
  <w15:docId w15:val="{4325B4C0-2A49-4EB2-B15B-7EE677ABE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AB05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B0587"/>
  </w:style>
  <w:style w:type="paragraph" w:styleId="Rodap">
    <w:name w:val="footer"/>
    <w:basedOn w:val="Normal"/>
    <w:link w:val="RodapCarter"/>
    <w:uiPriority w:val="99"/>
    <w:unhideWhenUsed/>
    <w:rsid w:val="00AB05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B0587"/>
  </w:style>
  <w:style w:type="paragraph" w:styleId="Ttulo">
    <w:name w:val="Title"/>
    <w:basedOn w:val="Normal"/>
    <w:next w:val="Normal"/>
    <w:link w:val="TtuloCarter"/>
    <w:uiPriority w:val="10"/>
    <w:qFormat/>
    <w:rsid w:val="002B28A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2B28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iperligao">
    <w:name w:val="Hyperlink"/>
    <w:basedOn w:val="Tipodeletrapredefinidodopargrafo"/>
    <w:uiPriority w:val="99"/>
    <w:unhideWhenUsed/>
    <w:rsid w:val="007A138E"/>
    <w:rPr>
      <w:color w:val="D3EDEE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7A138E"/>
    <w:rPr>
      <w:color w:val="605E5C"/>
      <w:shd w:val="clear" w:color="auto" w:fill="E1DFDD"/>
    </w:rPr>
  </w:style>
  <w:style w:type="paragraph" w:customStyle="1" w:styleId="Default">
    <w:name w:val="Default"/>
    <w:rsid w:val="002C74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CA6C62"/>
    <w:pPr>
      <w:spacing w:after="200" w:line="240" w:lineRule="auto"/>
    </w:pPr>
    <w:rPr>
      <w:i/>
      <w:iCs/>
      <w:color w:val="3DAEB5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8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3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04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65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4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13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21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5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8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3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51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83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47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63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50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1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1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86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9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88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29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6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96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9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9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93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59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26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59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82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62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6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98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8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78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1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32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1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2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4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3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39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25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22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14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1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6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8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3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0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2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0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5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6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13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4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cmar.ualg.p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ccmar.ualg.p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CMAR\Downloads\Nota%20de%20imprensa%20BC-2020.dotx" TargetMode="External"/></Relationships>
</file>

<file path=word/theme/theme1.xml><?xml version="1.0" encoding="utf-8"?>
<a:theme xmlns:a="http://schemas.openxmlformats.org/drawingml/2006/main" name="Office Theme">
  <a:themeElements>
    <a:clrScheme name="CCMAR">
      <a:dk1>
        <a:sysClr val="windowText" lastClr="000000"/>
      </a:dk1>
      <a:lt1>
        <a:sysClr val="window" lastClr="FFFFFF"/>
      </a:lt1>
      <a:dk2>
        <a:srgbClr val="3DAEB5"/>
      </a:dk2>
      <a:lt2>
        <a:srgbClr val="58595B"/>
      </a:lt2>
      <a:accent1>
        <a:srgbClr val="D0BF7D"/>
      </a:accent1>
      <a:accent2>
        <a:srgbClr val="3E86C6"/>
      </a:accent2>
      <a:accent3>
        <a:srgbClr val="29AAE2"/>
      </a:accent3>
      <a:accent4>
        <a:srgbClr val="D3EDEE"/>
      </a:accent4>
      <a:accent5>
        <a:srgbClr val="94D6DA"/>
      </a:accent5>
      <a:accent6>
        <a:srgbClr val="58595B"/>
      </a:accent6>
      <a:hlink>
        <a:srgbClr val="D3EDEE"/>
      </a:hlink>
      <a:folHlink>
        <a:srgbClr val="D0BF7D"/>
      </a:folHlink>
    </a:clrScheme>
    <a:fontScheme name="CCMAR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6740F9-09BE-4513-A808-034EBC5F0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 de imprensa BC-2020</Template>
  <TotalTime>2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aspinto@ualg.pt</dc:creator>
  <cp:keywords/>
  <dc:description/>
  <cp:lastModifiedBy>Andreia Sofia Pinto</cp:lastModifiedBy>
  <cp:revision>3</cp:revision>
  <dcterms:created xsi:type="dcterms:W3CDTF">2021-08-05T09:29:00Z</dcterms:created>
  <dcterms:modified xsi:type="dcterms:W3CDTF">2021-08-05T09:55:00Z</dcterms:modified>
</cp:coreProperties>
</file>